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016A" w14:textId="77777777" w:rsidR="00667DC1" w:rsidRDefault="00667DC1" w:rsidP="00667DC1">
      <w:pPr>
        <w:pStyle w:val="Gemernormlny"/>
      </w:pPr>
      <w:r w:rsidRPr="008B15CD">
        <w:rPr>
          <w:rFonts w:ascii="Arial" w:eastAsiaTheme="minorEastAsia" w:hAnsi="Arial" w:cs="Arial"/>
          <w:b/>
          <w:bCs/>
          <w:noProof/>
          <w:spacing w:val="6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479805B" wp14:editId="3F3C48CE">
            <wp:simplePos x="0" y="0"/>
            <wp:positionH relativeFrom="margin">
              <wp:posOffset>71755</wp:posOffset>
            </wp:positionH>
            <wp:positionV relativeFrom="paragraph">
              <wp:posOffset>57150</wp:posOffset>
            </wp:positionV>
            <wp:extent cx="923925" cy="1061085"/>
            <wp:effectExtent l="0" t="0" r="9525" b="5715"/>
            <wp:wrapTight wrapText="bothSides">
              <wp:wrapPolygon edited="0">
                <wp:start x="0" y="0"/>
                <wp:lineTo x="0" y="15512"/>
                <wp:lineTo x="1781" y="18614"/>
                <wp:lineTo x="1781" y="19002"/>
                <wp:lineTo x="6235" y="21329"/>
                <wp:lineTo x="6680" y="21329"/>
                <wp:lineTo x="14697" y="21329"/>
                <wp:lineTo x="15142" y="21329"/>
                <wp:lineTo x="19596" y="19002"/>
                <wp:lineTo x="19596" y="18614"/>
                <wp:lineTo x="21377" y="15512"/>
                <wp:lineTo x="21377" y="0"/>
                <wp:lineTo x="0" y="0"/>
              </wp:wrapPolygon>
            </wp:wrapTight>
            <wp:docPr id="572439616" name="Obrázok 57243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ok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92296" w14:textId="58C68287" w:rsidR="00667DC1" w:rsidRDefault="00000000" w:rsidP="00667DC1">
      <w:pPr>
        <w:pStyle w:val="GemerNzov"/>
        <w:ind w:left="1985"/>
      </w:pPr>
      <w:sdt>
        <w:sdtPr>
          <w:alias w:val="Názov"/>
          <w:tag w:val=""/>
          <w:id w:val="-1958873221"/>
          <w:placeholder>
            <w:docPart w:val="42A0353FBF894E1F9F0DAFC169A1AFA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662A0" w:rsidRPr="00D662A0">
            <w:t>Mandátna zmluva</w:t>
          </w:r>
        </w:sdtContent>
      </w:sdt>
    </w:p>
    <w:p w14:paraId="19F098E8" w14:textId="75B54041" w:rsidR="00667DC1" w:rsidRDefault="00000000" w:rsidP="00667DC1">
      <w:pPr>
        <w:pStyle w:val="Gemer1"/>
        <w:jc w:val="center"/>
      </w:pPr>
      <w:sdt>
        <w:sdtPr>
          <w:alias w:val="Stav"/>
          <w:tag w:val=""/>
          <w:id w:val="-2108798565"/>
          <w:placeholder>
            <w:docPart w:val="D1E96B6F36E543C5B4D321043D1DBD2B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Content>
          <w:r w:rsidR="00667DC1">
            <w:t xml:space="preserve">č. </w:t>
          </w:r>
          <w:r w:rsidR="00D662A0">
            <w:t>__________</w:t>
          </w:r>
        </w:sdtContent>
      </w:sdt>
    </w:p>
    <w:p w14:paraId="3E26A98A" w14:textId="6F612959" w:rsidR="00667DC1" w:rsidRDefault="00667DC1" w:rsidP="00667DC1">
      <w:pPr>
        <w:pStyle w:val="GemerPodnadpis"/>
        <w:ind w:left="1985"/>
      </w:pPr>
      <w:r>
        <w:t>uzatvorená podľa § 5</w:t>
      </w:r>
      <w:r w:rsidR="001D5D43">
        <w:t>6</w:t>
      </w:r>
      <w:r>
        <w:t>6 a </w:t>
      </w:r>
      <w:proofErr w:type="spellStart"/>
      <w:r>
        <w:t>nasl</w:t>
      </w:r>
      <w:proofErr w:type="spellEnd"/>
      <w:r>
        <w:t>. zákona č. 513/1991 Zb. Obchodného zákonníka v znení neskorších predpisov</w:t>
      </w:r>
    </w:p>
    <w:p w14:paraId="1E93B6D5" w14:textId="77777777" w:rsidR="00667DC1" w:rsidRDefault="00667DC1" w:rsidP="00667DC1">
      <w:pPr>
        <w:pStyle w:val="Gemertext"/>
        <w:ind w:firstLine="0"/>
      </w:pPr>
    </w:p>
    <w:p w14:paraId="1E9C3424" w14:textId="23D9C579" w:rsidR="002A7E76" w:rsidRDefault="00000000" w:rsidP="00667DC1">
      <w:pPr>
        <w:pStyle w:val="Gemernormlny"/>
      </w:pPr>
      <w:r>
        <w:pict w14:anchorId="3A1050E4">
          <v:rect id="_x0000_i1025" style="width:453.6pt;height: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427488A0" w14:textId="77777777" w:rsidR="00667DC1" w:rsidRDefault="00667DC1" w:rsidP="00667DC1">
      <w:pPr>
        <w:pStyle w:val="Gemertext"/>
      </w:pPr>
    </w:p>
    <w:p w14:paraId="0BAA4C3A" w14:textId="77777777" w:rsidR="00667DC1" w:rsidRDefault="00667DC1" w:rsidP="00667DC1">
      <w:pPr>
        <w:pStyle w:val="Gemer1"/>
      </w:pPr>
      <w:r w:rsidRPr="00667DC1">
        <w:t>Zmluvné</w:t>
      </w:r>
      <w:r>
        <w:t xml:space="preserve"> strany:</w:t>
      </w:r>
    </w:p>
    <w:p w14:paraId="1F3B0857" w14:textId="6D332290" w:rsidR="00667DC1" w:rsidRPr="00F000B5" w:rsidRDefault="009F018A" w:rsidP="00667DC1">
      <w:pPr>
        <w:pStyle w:val="Gemer3"/>
      </w:pPr>
      <w:r>
        <w:t>Mandant</w:t>
      </w:r>
      <w:r w:rsidR="00667DC1">
        <w:t>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835"/>
        <w:gridCol w:w="5801"/>
      </w:tblGrid>
      <w:tr w:rsidR="00667DC1" w14:paraId="058F9360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36BBBF15" w14:textId="77777777" w:rsidR="00667DC1" w:rsidRDefault="00667DC1" w:rsidP="00EE2D58">
            <w:pPr>
              <w:pStyle w:val="Gemernormlny"/>
            </w:pPr>
            <w:r w:rsidRPr="00142B9D">
              <w:t>1.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B9E5B6C" w14:textId="77777777" w:rsidR="00667DC1" w:rsidRDefault="00667DC1" w:rsidP="00EE2D58">
            <w:pPr>
              <w:pStyle w:val="Gemerzvraznentext"/>
            </w:pPr>
            <w:r>
              <w:t>Názov:</w:t>
            </w:r>
          </w:p>
        </w:tc>
        <w:tc>
          <w:tcPr>
            <w:tcW w:w="5801" w:type="dxa"/>
          </w:tcPr>
          <w:p w14:paraId="6526336C" w14:textId="55438F00" w:rsidR="00667DC1" w:rsidRDefault="00667DC1" w:rsidP="00EE2D58">
            <w:pPr>
              <w:pStyle w:val="Gemernormlny"/>
            </w:pPr>
            <w:r>
              <w:t>Obec Stratená</w:t>
            </w:r>
          </w:p>
        </w:tc>
      </w:tr>
      <w:tr w:rsidR="00667DC1" w14:paraId="65087751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701574E2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231E5FC" w14:textId="77777777" w:rsidR="00667DC1" w:rsidRDefault="00667DC1" w:rsidP="00EE2D58">
            <w:pPr>
              <w:pStyle w:val="Gemerzvraznentext"/>
            </w:pPr>
            <w:r>
              <w:t>Sídlo:</w:t>
            </w:r>
          </w:p>
        </w:tc>
        <w:tc>
          <w:tcPr>
            <w:tcW w:w="5801" w:type="dxa"/>
          </w:tcPr>
          <w:p w14:paraId="4F50ACF8" w14:textId="4E0F9586" w:rsidR="00667DC1" w:rsidRDefault="00667DC1" w:rsidP="00EE2D58">
            <w:pPr>
              <w:pStyle w:val="Gemernormlny"/>
            </w:pPr>
            <w:r>
              <w:t>Stratená 46, 049 71 Stratená</w:t>
            </w:r>
          </w:p>
        </w:tc>
      </w:tr>
      <w:tr w:rsidR="00667DC1" w14:paraId="5F6158A2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10D64B60" w14:textId="77777777" w:rsidR="00667DC1" w:rsidRDefault="00667DC1" w:rsidP="00667DC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8165967" w14:textId="77777777" w:rsidR="00667DC1" w:rsidRDefault="00667DC1" w:rsidP="00667DC1">
            <w:pPr>
              <w:pStyle w:val="Gemerzvraznentext"/>
            </w:pPr>
            <w:r>
              <w:t>IČO:</w:t>
            </w:r>
          </w:p>
        </w:tc>
        <w:tc>
          <w:tcPr>
            <w:tcW w:w="5801" w:type="dxa"/>
          </w:tcPr>
          <w:p w14:paraId="5C706862" w14:textId="2FB71BCF" w:rsidR="00667DC1" w:rsidRDefault="00667DC1" w:rsidP="00667DC1">
            <w:pPr>
              <w:pStyle w:val="Gemernormlny"/>
            </w:pPr>
            <w:r w:rsidRPr="00B120ED">
              <w:t>00328855</w:t>
            </w:r>
          </w:p>
        </w:tc>
      </w:tr>
      <w:tr w:rsidR="00667DC1" w14:paraId="217D0661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3492214F" w14:textId="77777777" w:rsidR="00667DC1" w:rsidRDefault="00667DC1" w:rsidP="00667DC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514A119" w14:textId="77777777" w:rsidR="00667DC1" w:rsidRDefault="00667DC1" w:rsidP="00667DC1">
            <w:pPr>
              <w:pStyle w:val="Gemerzvraznentext"/>
            </w:pPr>
            <w:r>
              <w:t>DIČ:</w:t>
            </w:r>
          </w:p>
        </w:tc>
        <w:tc>
          <w:tcPr>
            <w:tcW w:w="5801" w:type="dxa"/>
          </w:tcPr>
          <w:p w14:paraId="63752E45" w14:textId="4375F939" w:rsidR="00667DC1" w:rsidRDefault="00667DC1" w:rsidP="00667DC1">
            <w:pPr>
              <w:pStyle w:val="Gemernormlny"/>
            </w:pPr>
            <w:r w:rsidRPr="00B120ED">
              <w:t>2020500548</w:t>
            </w:r>
          </w:p>
        </w:tc>
      </w:tr>
      <w:tr w:rsidR="00667DC1" w14:paraId="29158115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546A6DA3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1FCDB1D" w14:textId="77777777" w:rsidR="00667DC1" w:rsidRDefault="00667DC1" w:rsidP="00EE2D58">
            <w:pPr>
              <w:pStyle w:val="Gemerzvraznentext"/>
            </w:pPr>
            <w:r>
              <w:t>IČ DPH:</w:t>
            </w:r>
          </w:p>
        </w:tc>
        <w:tc>
          <w:tcPr>
            <w:tcW w:w="5801" w:type="dxa"/>
          </w:tcPr>
          <w:p w14:paraId="2C6E934B" w14:textId="77777777" w:rsidR="00667DC1" w:rsidRDefault="00667DC1" w:rsidP="00EE2D58">
            <w:pPr>
              <w:pStyle w:val="Gemernormlny"/>
            </w:pPr>
            <w:r>
              <w:t>Nie je platcom.</w:t>
            </w:r>
          </w:p>
        </w:tc>
      </w:tr>
      <w:tr w:rsidR="00667DC1" w14:paraId="377CBF6B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3905DE7E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13555C6" w14:textId="77777777" w:rsidR="00667DC1" w:rsidRDefault="00667DC1" w:rsidP="00EE2D58">
            <w:pPr>
              <w:pStyle w:val="Gemerzvraznentext"/>
            </w:pPr>
            <w:r>
              <w:t>Bankové spojenie:</w:t>
            </w:r>
          </w:p>
        </w:tc>
        <w:tc>
          <w:tcPr>
            <w:tcW w:w="5801" w:type="dxa"/>
          </w:tcPr>
          <w:p w14:paraId="66286A23" w14:textId="7006B0F7" w:rsidR="00667DC1" w:rsidRDefault="00791597" w:rsidP="00EE2D58">
            <w:pPr>
              <w:pStyle w:val="Gemernormlny"/>
            </w:pPr>
            <w:r>
              <w:t>Prima banka Slovensko</w:t>
            </w:r>
            <w:r w:rsidR="00667DC1" w:rsidRPr="00667DC1">
              <w:t>, a.</w:t>
            </w:r>
            <w:r w:rsidR="00667DC1">
              <w:t xml:space="preserve"> </w:t>
            </w:r>
            <w:r w:rsidR="00667DC1" w:rsidRPr="00667DC1">
              <w:t>s.</w:t>
            </w:r>
          </w:p>
        </w:tc>
      </w:tr>
      <w:tr w:rsidR="00667DC1" w14:paraId="351B882D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47C84BA1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A0A3E92" w14:textId="77777777" w:rsidR="00667DC1" w:rsidRDefault="00667DC1" w:rsidP="00EE2D58">
            <w:pPr>
              <w:pStyle w:val="Gemerzvraznentext"/>
            </w:pPr>
            <w:r>
              <w:t>IBAN:</w:t>
            </w:r>
          </w:p>
        </w:tc>
        <w:tc>
          <w:tcPr>
            <w:tcW w:w="5801" w:type="dxa"/>
          </w:tcPr>
          <w:p w14:paraId="260F5423" w14:textId="5CBC1A4C" w:rsidR="00667DC1" w:rsidRDefault="001D5D43" w:rsidP="00EE2D58">
            <w:pPr>
              <w:pStyle w:val="Gemernormlny"/>
            </w:pPr>
            <w:r>
              <w:t>SK</w:t>
            </w:r>
            <w:r w:rsidR="00033090">
              <w:t>96 5600 0000 0070 0317 7006</w:t>
            </w:r>
          </w:p>
        </w:tc>
      </w:tr>
      <w:tr w:rsidR="00667DC1" w14:paraId="21FB034C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7C43E86E" w14:textId="77777777" w:rsidR="00667DC1" w:rsidRDefault="00667DC1" w:rsidP="00EE2D58">
            <w:pPr>
              <w:pStyle w:val="Gemernormlny"/>
            </w:pPr>
          </w:p>
        </w:tc>
        <w:tc>
          <w:tcPr>
            <w:tcW w:w="8636" w:type="dxa"/>
            <w:gridSpan w:val="2"/>
            <w:tcBorders>
              <w:left w:val="single" w:sz="4" w:space="0" w:color="auto"/>
            </w:tcBorders>
          </w:tcPr>
          <w:p w14:paraId="5438CC1B" w14:textId="77777777" w:rsidR="00667DC1" w:rsidRPr="00142B9D" w:rsidRDefault="00667DC1" w:rsidP="00EE2D58">
            <w:pPr>
              <w:pStyle w:val="Gemernormlny"/>
            </w:pPr>
            <w:r>
              <w:t>samostatný územný samosprávny a správny celok Slovenskej republiky v zmysle zákona č. 369/1990 Zb. o obecnom zriadení v znení neskorších predpisov</w:t>
            </w:r>
          </w:p>
        </w:tc>
      </w:tr>
      <w:tr w:rsidR="00667DC1" w14:paraId="057CF358" w14:textId="77777777" w:rsidTr="00667DC1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35BA4C22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7077FCE" w14:textId="77777777" w:rsidR="00667DC1" w:rsidRDefault="00667DC1" w:rsidP="00EE2D58">
            <w:pPr>
              <w:pStyle w:val="Gemerzvraznentext"/>
            </w:pPr>
            <w:r>
              <w:t>Štatutárny orgán:</w:t>
            </w:r>
          </w:p>
        </w:tc>
        <w:tc>
          <w:tcPr>
            <w:tcW w:w="5801" w:type="dxa"/>
          </w:tcPr>
          <w:p w14:paraId="05BED84F" w14:textId="2AC44DC9" w:rsidR="00667DC1" w:rsidRPr="00142B9D" w:rsidRDefault="00667DC1" w:rsidP="00EE2D58">
            <w:pPr>
              <w:pStyle w:val="Gemernormlny"/>
            </w:pPr>
            <w:proofErr w:type="spellStart"/>
            <w:r>
              <w:t>Daša</w:t>
            </w:r>
            <w:proofErr w:type="spellEnd"/>
            <w:r>
              <w:t xml:space="preserve"> </w:t>
            </w:r>
            <w:proofErr w:type="spellStart"/>
            <w:r>
              <w:t>Ovšonková</w:t>
            </w:r>
            <w:proofErr w:type="spellEnd"/>
            <w:r>
              <w:t>, starostka obce</w:t>
            </w:r>
          </w:p>
        </w:tc>
      </w:tr>
    </w:tbl>
    <w:p w14:paraId="259023A1" w14:textId="746969CD" w:rsidR="00667DC1" w:rsidRPr="00F000B5" w:rsidRDefault="00667DC1" w:rsidP="00667DC1">
      <w:pPr>
        <w:pStyle w:val="Gemertext"/>
        <w:rPr>
          <w:i/>
          <w:iCs/>
        </w:rPr>
      </w:pPr>
      <w:r w:rsidRPr="00F000B5">
        <w:rPr>
          <w:i/>
          <w:iCs/>
        </w:rPr>
        <w:t>(ďalej len „</w:t>
      </w:r>
      <w:r w:rsidR="009F018A">
        <w:rPr>
          <w:b/>
          <w:bCs/>
          <w:i/>
          <w:iCs/>
        </w:rPr>
        <w:t>Mandant</w:t>
      </w:r>
      <w:r>
        <w:rPr>
          <w:b/>
          <w:bCs/>
          <w:i/>
          <w:iCs/>
        </w:rPr>
        <w:t xml:space="preserve">“ </w:t>
      </w:r>
      <w:r>
        <w:rPr>
          <w:i/>
          <w:iCs/>
        </w:rPr>
        <w:t>v</w:t>
      </w:r>
      <w:r w:rsidRPr="00F000B5">
        <w:rPr>
          <w:i/>
          <w:iCs/>
        </w:rPr>
        <w:t> príslušnom gramatickom tvare)</w:t>
      </w:r>
    </w:p>
    <w:p w14:paraId="25B394DB" w14:textId="77777777" w:rsidR="00667DC1" w:rsidRDefault="00667DC1" w:rsidP="00667DC1">
      <w:pPr>
        <w:pStyle w:val="Gemertext"/>
      </w:pPr>
    </w:p>
    <w:p w14:paraId="75626654" w14:textId="65E69CD4" w:rsidR="00667DC1" w:rsidRDefault="009F018A" w:rsidP="00667DC1">
      <w:pPr>
        <w:pStyle w:val="Gemer3"/>
      </w:pPr>
      <w:r>
        <w:t>Mandatár</w:t>
      </w:r>
      <w:r w:rsidR="00667DC1">
        <w:t>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835"/>
        <w:gridCol w:w="5801"/>
      </w:tblGrid>
      <w:tr w:rsidR="007F0AB1" w14:paraId="0C83E938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5AFC9D60" w14:textId="77777777" w:rsidR="007F0AB1" w:rsidRDefault="007F0AB1" w:rsidP="007F0AB1">
            <w:pPr>
              <w:pStyle w:val="Gemernormlny"/>
            </w:pPr>
            <w:r w:rsidRPr="00142B9D">
              <w:t>1.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82E4544" w14:textId="77777777" w:rsidR="007F0AB1" w:rsidRDefault="007F0AB1" w:rsidP="007F0AB1">
            <w:pPr>
              <w:pStyle w:val="Gemerzvraznentext"/>
            </w:pPr>
            <w:r>
              <w:t>Názov:</w:t>
            </w:r>
          </w:p>
        </w:tc>
        <w:tc>
          <w:tcPr>
            <w:tcW w:w="5801" w:type="dxa"/>
          </w:tcPr>
          <w:p w14:paraId="12240FEE" w14:textId="4FC8AF76" w:rsidR="007F0AB1" w:rsidRDefault="007F0AB1" w:rsidP="007F0AB1">
            <w:pPr>
              <w:pStyle w:val="Gemernormlny"/>
            </w:pPr>
            <w:r w:rsidRPr="00E656D7">
              <w:t>Ing. Miloš Volf</w:t>
            </w:r>
          </w:p>
        </w:tc>
      </w:tr>
      <w:tr w:rsidR="007F0AB1" w14:paraId="5A930630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3B96AEF5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EC2CDE3" w14:textId="77777777" w:rsidR="007F0AB1" w:rsidRDefault="007F0AB1" w:rsidP="007F0AB1">
            <w:pPr>
              <w:pStyle w:val="Gemerzvraznentext"/>
            </w:pPr>
            <w:r>
              <w:t>Sídlo:</w:t>
            </w:r>
          </w:p>
        </w:tc>
        <w:tc>
          <w:tcPr>
            <w:tcW w:w="5801" w:type="dxa"/>
          </w:tcPr>
          <w:p w14:paraId="326151FC" w14:textId="61002273" w:rsidR="007F0AB1" w:rsidRDefault="007F0AB1" w:rsidP="007F0AB1">
            <w:pPr>
              <w:pStyle w:val="Gemernormlny"/>
            </w:pPr>
            <w:r w:rsidRPr="00E656D7">
              <w:t>Rejdová 45, 049 26 Rejdová</w:t>
            </w:r>
          </w:p>
        </w:tc>
      </w:tr>
      <w:tr w:rsidR="007F0AB1" w14:paraId="0E3E81DD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556150E1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168A1BB" w14:textId="77777777" w:rsidR="007F0AB1" w:rsidRDefault="007F0AB1" w:rsidP="007F0AB1">
            <w:pPr>
              <w:pStyle w:val="Gemerzvraznentext"/>
            </w:pPr>
            <w:r>
              <w:t>IČO:</w:t>
            </w:r>
          </w:p>
        </w:tc>
        <w:tc>
          <w:tcPr>
            <w:tcW w:w="5801" w:type="dxa"/>
          </w:tcPr>
          <w:p w14:paraId="76113C2D" w14:textId="5D3674C9" w:rsidR="007F0AB1" w:rsidRDefault="007F0AB1" w:rsidP="007F0AB1">
            <w:pPr>
              <w:pStyle w:val="Gemernormlny"/>
            </w:pPr>
            <w:r w:rsidRPr="00E656D7">
              <w:t>41289358</w:t>
            </w:r>
          </w:p>
        </w:tc>
      </w:tr>
      <w:tr w:rsidR="007F0AB1" w14:paraId="3DACE036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0F08A3F9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9875322" w14:textId="77777777" w:rsidR="007F0AB1" w:rsidRDefault="007F0AB1" w:rsidP="007F0AB1">
            <w:pPr>
              <w:pStyle w:val="Gemerzvraznentext"/>
            </w:pPr>
            <w:r>
              <w:t>DIČ:</w:t>
            </w:r>
          </w:p>
        </w:tc>
        <w:tc>
          <w:tcPr>
            <w:tcW w:w="5801" w:type="dxa"/>
          </w:tcPr>
          <w:p w14:paraId="378D2ABA" w14:textId="0D2B2926" w:rsidR="007F0AB1" w:rsidRDefault="007F0AB1" w:rsidP="007F0AB1">
            <w:pPr>
              <w:pStyle w:val="Gemernormlny"/>
            </w:pPr>
            <w:r w:rsidRPr="00E656D7">
              <w:t>1073309831</w:t>
            </w:r>
          </w:p>
        </w:tc>
      </w:tr>
      <w:tr w:rsidR="007F0AB1" w14:paraId="27436B7A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2C224BC3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AC15101" w14:textId="77777777" w:rsidR="007F0AB1" w:rsidRDefault="007F0AB1" w:rsidP="007F0AB1">
            <w:pPr>
              <w:pStyle w:val="Gemerzvraznentext"/>
            </w:pPr>
            <w:r>
              <w:t>IČ DPH:</w:t>
            </w:r>
          </w:p>
        </w:tc>
        <w:tc>
          <w:tcPr>
            <w:tcW w:w="5801" w:type="dxa"/>
          </w:tcPr>
          <w:p w14:paraId="254D730C" w14:textId="4BD66062" w:rsidR="007F0AB1" w:rsidRDefault="007F0AB1" w:rsidP="007F0AB1">
            <w:pPr>
              <w:pStyle w:val="Gemernormlny"/>
            </w:pPr>
            <w:r w:rsidRPr="00E656D7">
              <w:t>SK1073309831</w:t>
            </w:r>
          </w:p>
        </w:tc>
      </w:tr>
      <w:tr w:rsidR="007F0AB1" w14:paraId="3EBCA0D9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607EF22C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11D6D70" w14:textId="77777777" w:rsidR="007F0AB1" w:rsidRDefault="007F0AB1" w:rsidP="007F0AB1">
            <w:pPr>
              <w:pStyle w:val="Gemerzvraznentext"/>
            </w:pPr>
            <w:r>
              <w:t>Bankové spojenie:</w:t>
            </w:r>
          </w:p>
        </w:tc>
        <w:tc>
          <w:tcPr>
            <w:tcW w:w="5801" w:type="dxa"/>
          </w:tcPr>
          <w:p w14:paraId="60FC00EE" w14:textId="6E22828A" w:rsidR="007F0AB1" w:rsidRDefault="007F0AB1" w:rsidP="007F0AB1">
            <w:pPr>
              <w:pStyle w:val="Gemernormlny"/>
            </w:pPr>
            <w:r w:rsidRPr="00E656D7">
              <w:t>Tatra</w:t>
            </w:r>
            <w:r>
              <w:t xml:space="preserve"> </w:t>
            </w:r>
            <w:r w:rsidRPr="00E656D7">
              <w:t>banka</w:t>
            </w:r>
            <w:r>
              <w:t>,</w:t>
            </w:r>
            <w:r w:rsidRPr="00E656D7">
              <w:t xml:space="preserve"> a.</w:t>
            </w:r>
            <w:r>
              <w:t xml:space="preserve"> </w:t>
            </w:r>
            <w:r w:rsidRPr="00E656D7">
              <w:t>s.</w:t>
            </w:r>
          </w:p>
        </w:tc>
      </w:tr>
      <w:tr w:rsidR="007F0AB1" w14:paraId="6F93C32B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657389D5" w14:textId="77777777" w:rsidR="007F0AB1" w:rsidRDefault="007F0AB1" w:rsidP="007F0AB1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C7BAAE4" w14:textId="77777777" w:rsidR="007F0AB1" w:rsidRDefault="007F0AB1" w:rsidP="007F0AB1">
            <w:pPr>
              <w:pStyle w:val="Gemerzvraznentext"/>
            </w:pPr>
            <w:r>
              <w:t>IBAN:</w:t>
            </w:r>
          </w:p>
        </w:tc>
        <w:tc>
          <w:tcPr>
            <w:tcW w:w="5801" w:type="dxa"/>
          </w:tcPr>
          <w:p w14:paraId="4F579FA1" w14:textId="7CC80D26" w:rsidR="007F0AB1" w:rsidRDefault="007F0AB1" w:rsidP="007F0AB1">
            <w:pPr>
              <w:pStyle w:val="Gemernormlny"/>
            </w:pPr>
            <w:r w:rsidRPr="00E656D7">
              <w:t>SK62 1100 0000 0026 2372 6974</w:t>
            </w:r>
          </w:p>
        </w:tc>
      </w:tr>
      <w:tr w:rsidR="00667DC1" w14:paraId="6D75FE0E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12B3471A" w14:textId="77777777" w:rsidR="00667DC1" w:rsidRDefault="00667DC1" w:rsidP="00EE2D58">
            <w:pPr>
              <w:pStyle w:val="Gemernormlny"/>
            </w:pPr>
          </w:p>
        </w:tc>
        <w:tc>
          <w:tcPr>
            <w:tcW w:w="8636" w:type="dxa"/>
            <w:gridSpan w:val="2"/>
            <w:tcBorders>
              <w:left w:val="single" w:sz="4" w:space="0" w:color="auto"/>
            </w:tcBorders>
          </w:tcPr>
          <w:p w14:paraId="02BB7B4E" w14:textId="5788D997" w:rsidR="00667DC1" w:rsidRPr="00142B9D" w:rsidRDefault="00667DC1" w:rsidP="00EE2D58">
            <w:pPr>
              <w:pStyle w:val="Gemernormlny"/>
            </w:pPr>
          </w:p>
        </w:tc>
      </w:tr>
      <w:tr w:rsidR="00667DC1" w14:paraId="53B34DBB" w14:textId="77777777" w:rsidTr="009D2C49">
        <w:tc>
          <w:tcPr>
            <w:tcW w:w="426" w:type="dxa"/>
            <w:tcBorders>
              <w:right w:val="single" w:sz="4" w:space="0" w:color="auto"/>
            </w:tcBorders>
            <w:shd w:val="clear" w:color="auto" w:fill="F9CEC2" w:themeFill="accent1" w:themeFillTint="33"/>
          </w:tcPr>
          <w:p w14:paraId="62A04B0F" w14:textId="77777777" w:rsidR="00667DC1" w:rsidRDefault="00667DC1" w:rsidP="00EE2D58">
            <w:pPr>
              <w:pStyle w:val="Gemernormlny"/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A6C657A" w14:textId="77777777" w:rsidR="00667DC1" w:rsidRDefault="00667DC1" w:rsidP="00EE2D58">
            <w:pPr>
              <w:pStyle w:val="Gemerzvraznentext"/>
            </w:pPr>
            <w:r>
              <w:t>Štatutárny orgán:</w:t>
            </w:r>
          </w:p>
        </w:tc>
        <w:tc>
          <w:tcPr>
            <w:tcW w:w="5801" w:type="dxa"/>
          </w:tcPr>
          <w:p w14:paraId="6B7DC9CA" w14:textId="38105B89" w:rsidR="00667DC1" w:rsidRPr="00142B9D" w:rsidRDefault="00667DC1" w:rsidP="00EE2D58">
            <w:pPr>
              <w:pStyle w:val="Gemernormlny"/>
            </w:pPr>
          </w:p>
        </w:tc>
      </w:tr>
    </w:tbl>
    <w:p w14:paraId="20B9E8CF" w14:textId="45C22F4D" w:rsidR="00667DC1" w:rsidRPr="00F000B5" w:rsidRDefault="00667DC1" w:rsidP="00667DC1">
      <w:pPr>
        <w:pStyle w:val="Gemertext"/>
        <w:rPr>
          <w:i/>
          <w:iCs/>
        </w:rPr>
      </w:pPr>
      <w:r w:rsidRPr="00F000B5">
        <w:rPr>
          <w:i/>
          <w:iCs/>
        </w:rPr>
        <w:t>(ďalej len „</w:t>
      </w:r>
      <w:r w:rsidR="009F018A">
        <w:rPr>
          <w:b/>
          <w:bCs/>
          <w:i/>
          <w:iCs/>
        </w:rPr>
        <w:t>Mandatár</w:t>
      </w:r>
      <w:r w:rsidRPr="00F000B5">
        <w:rPr>
          <w:i/>
          <w:iCs/>
        </w:rPr>
        <w:t>“ v príslušnom gramatickom tvare)</w:t>
      </w:r>
    </w:p>
    <w:p w14:paraId="172519EE" w14:textId="77777777" w:rsidR="00667DC1" w:rsidRPr="00F000B5" w:rsidRDefault="00667DC1" w:rsidP="00667DC1">
      <w:pPr>
        <w:pStyle w:val="Gemertext"/>
        <w:rPr>
          <w:i/>
          <w:iCs/>
        </w:rPr>
      </w:pPr>
      <w:r w:rsidRPr="00F000B5">
        <w:rPr>
          <w:i/>
          <w:iCs/>
        </w:rPr>
        <w:t>(ďalej spolu len „</w:t>
      </w:r>
      <w:r>
        <w:rPr>
          <w:b/>
          <w:bCs/>
          <w:i/>
          <w:iCs/>
        </w:rPr>
        <w:t>Zmluvn</w:t>
      </w:r>
      <w:r w:rsidRPr="00F000B5">
        <w:rPr>
          <w:b/>
          <w:bCs/>
          <w:i/>
          <w:iCs/>
        </w:rPr>
        <w:t>é strany</w:t>
      </w:r>
      <w:r w:rsidRPr="00F000B5">
        <w:rPr>
          <w:i/>
          <w:iCs/>
        </w:rPr>
        <w:t>“ v príslušnom gramatickom tvare)</w:t>
      </w:r>
    </w:p>
    <w:p w14:paraId="056072F1" w14:textId="77777777" w:rsidR="00667DC1" w:rsidRDefault="00667DC1" w:rsidP="00667DC1">
      <w:pPr>
        <w:pStyle w:val="Gemertext"/>
      </w:pPr>
    </w:p>
    <w:p w14:paraId="602632DC" w14:textId="77777777" w:rsidR="00667DC1" w:rsidRDefault="00667DC1" w:rsidP="00667DC1">
      <w:pPr>
        <w:rPr>
          <w:rFonts w:ascii="Times New Roman" w:hAnsi="Times New Roman" w:cstheme="majorHAnsi"/>
          <w:sz w:val="24"/>
          <w:szCs w:val="24"/>
        </w:rPr>
      </w:pPr>
      <w:r>
        <w:br w:type="page"/>
      </w:r>
    </w:p>
    <w:p w14:paraId="0AA3C59A" w14:textId="77777777" w:rsidR="009F018A" w:rsidRPr="00F4434B" w:rsidRDefault="009F018A" w:rsidP="009F018A">
      <w:pPr>
        <w:pStyle w:val="Gemer1"/>
      </w:pPr>
      <w:r w:rsidRPr="00F4434B">
        <w:lastRenderedPageBreak/>
        <w:t>Preambula</w:t>
      </w:r>
    </w:p>
    <w:p w14:paraId="47E05520" w14:textId="77777777" w:rsidR="009F018A" w:rsidRDefault="009F018A" w:rsidP="009F018A">
      <w:pPr>
        <w:spacing w:after="0"/>
        <w:jc w:val="both"/>
        <w:rPr>
          <w:rFonts w:ascii="Times New Roman" w:hAnsi="Times New Roman"/>
          <w:sz w:val="24"/>
        </w:rPr>
      </w:pPr>
    </w:p>
    <w:p w14:paraId="042E7E9A" w14:textId="7EA8EB04" w:rsidR="009F018A" w:rsidRPr="00F4434B" w:rsidRDefault="009F018A" w:rsidP="009F018A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Mandant</w:t>
      </w:r>
      <w:r w:rsidRPr="00F4434B">
        <w:rPr>
          <w:rFonts w:ascii="Times New Roman" w:hAnsi="Times New Roman"/>
          <w:sz w:val="24"/>
        </w:rPr>
        <w:t xml:space="preserve"> ako investor bude realizovať dielo „</w:t>
      </w:r>
      <w:r w:rsidR="00955339">
        <w:rPr>
          <w:rFonts w:ascii="Times New Roman" w:hAnsi="Times New Roman"/>
          <w:b/>
          <w:bCs/>
          <w:sz w:val="24"/>
        </w:rPr>
        <w:t>Zníženie energetickej náročnosti budovy obecného úradu v obci Stratená</w:t>
      </w:r>
      <w:r w:rsidRPr="00F4434B">
        <w:rPr>
          <w:rFonts w:ascii="Times New Roman" w:hAnsi="Times New Roman"/>
          <w:sz w:val="24"/>
        </w:rPr>
        <w:t xml:space="preserve">“ </w:t>
      </w:r>
      <w:r w:rsidRPr="00F4434B">
        <w:rPr>
          <w:rFonts w:ascii="Times New Roman" w:hAnsi="Times New Roman"/>
          <w:i/>
          <w:iCs/>
          <w:sz w:val="24"/>
        </w:rPr>
        <w:t>(ďalej len „</w:t>
      </w:r>
      <w:r w:rsidRPr="00972229">
        <w:rPr>
          <w:rFonts w:ascii="Times New Roman" w:hAnsi="Times New Roman"/>
          <w:b/>
          <w:bCs/>
          <w:i/>
          <w:iCs/>
          <w:sz w:val="24"/>
        </w:rPr>
        <w:t>Dielo</w:t>
      </w:r>
      <w:r w:rsidRPr="00F4434B">
        <w:rPr>
          <w:rFonts w:ascii="Times New Roman" w:hAnsi="Times New Roman"/>
          <w:i/>
          <w:iCs/>
          <w:sz w:val="24"/>
        </w:rPr>
        <w:t>“ v príslušnom gramatickom tvare)</w:t>
      </w:r>
      <w:r w:rsidRPr="00F4434B">
        <w:rPr>
          <w:rFonts w:ascii="Times New Roman" w:hAnsi="Times New Roman"/>
          <w:sz w:val="24"/>
        </w:rPr>
        <w:t xml:space="preserve">, a to na základe uzavretej Zmluvy o dielo </w:t>
      </w:r>
      <w:r w:rsidRPr="00F4434B">
        <w:rPr>
          <w:rFonts w:ascii="Times New Roman" w:hAnsi="Times New Roman"/>
          <w:i/>
          <w:iCs/>
          <w:sz w:val="24"/>
        </w:rPr>
        <w:t>(ďalej len „</w:t>
      </w:r>
      <w:r>
        <w:rPr>
          <w:rFonts w:ascii="Times New Roman" w:hAnsi="Times New Roman"/>
          <w:b/>
          <w:bCs/>
          <w:i/>
          <w:iCs/>
          <w:sz w:val="24"/>
        </w:rPr>
        <w:t>Zmluva o dielo</w:t>
      </w:r>
      <w:r w:rsidRPr="00F4434B">
        <w:rPr>
          <w:rFonts w:ascii="Times New Roman" w:hAnsi="Times New Roman"/>
          <w:i/>
          <w:iCs/>
          <w:sz w:val="24"/>
        </w:rPr>
        <w:t>“ v príslušnom gramatickom tvare)</w:t>
      </w:r>
      <w:r w:rsidRPr="00F4434B">
        <w:rPr>
          <w:rFonts w:ascii="Times New Roman" w:hAnsi="Times New Roman"/>
          <w:sz w:val="24"/>
        </w:rPr>
        <w:t xml:space="preserve"> s</w:t>
      </w:r>
      <w:r w:rsidR="00D13D35">
        <w:rPr>
          <w:rFonts w:ascii="Times New Roman" w:hAnsi="Times New Roman"/>
          <w:sz w:val="24"/>
        </w:rPr>
        <w:t xml:space="preserve">o Zhotoviteľom </w:t>
      </w:r>
      <w:r w:rsidRPr="00F4434B">
        <w:rPr>
          <w:rFonts w:ascii="Times New Roman" w:hAnsi="Times New Roman"/>
          <w:sz w:val="24"/>
        </w:rPr>
        <w:t xml:space="preserve">stavebných prác </w:t>
      </w:r>
      <w:r w:rsidRPr="00F4434B">
        <w:rPr>
          <w:rFonts w:ascii="Times New Roman" w:hAnsi="Times New Roman"/>
          <w:i/>
          <w:iCs/>
          <w:sz w:val="24"/>
        </w:rPr>
        <w:t>(ďalej len „</w:t>
      </w:r>
      <w:r w:rsidR="00D13D35" w:rsidRPr="00D13D35">
        <w:rPr>
          <w:rFonts w:ascii="Times New Roman" w:hAnsi="Times New Roman"/>
          <w:b/>
          <w:bCs/>
          <w:i/>
          <w:iCs/>
          <w:sz w:val="24"/>
        </w:rPr>
        <w:t>Zhotoviteľ</w:t>
      </w:r>
      <w:r w:rsidRPr="00F4434B">
        <w:rPr>
          <w:rFonts w:ascii="Times New Roman" w:hAnsi="Times New Roman"/>
          <w:i/>
          <w:iCs/>
          <w:sz w:val="24"/>
        </w:rPr>
        <w:t>“ v príslušnom gramatickom tvare)</w:t>
      </w:r>
      <w:r w:rsidRPr="00F4434B">
        <w:rPr>
          <w:rFonts w:ascii="Times New Roman" w:hAnsi="Times New Roman"/>
          <w:sz w:val="24"/>
        </w:rPr>
        <w:t xml:space="preserve">; jej doručenie </w:t>
      </w:r>
      <w:r>
        <w:rPr>
          <w:rFonts w:ascii="Times New Roman" w:hAnsi="Times New Roman"/>
          <w:sz w:val="24"/>
        </w:rPr>
        <w:t>Mandatár</w:t>
      </w:r>
      <w:r w:rsidRPr="00F4434B">
        <w:rPr>
          <w:rFonts w:ascii="Times New Roman" w:hAnsi="Times New Roman"/>
          <w:sz w:val="24"/>
        </w:rPr>
        <w:t xml:space="preserve">ovi zabezpečí </w:t>
      </w:r>
      <w:r>
        <w:rPr>
          <w:rFonts w:ascii="Times New Roman" w:hAnsi="Times New Roman"/>
          <w:sz w:val="24"/>
        </w:rPr>
        <w:t>Mandant</w:t>
      </w:r>
      <w:r w:rsidRPr="00F4434B">
        <w:rPr>
          <w:rFonts w:ascii="Times New Roman" w:hAnsi="Times New Roman"/>
          <w:sz w:val="24"/>
        </w:rPr>
        <w:t>.</w:t>
      </w:r>
    </w:p>
    <w:p w14:paraId="06BB827C" w14:textId="7251E1C0" w:rsidR="009F018A" w:rsidRPr="00F4434B" w:rsidRDefault="009F018A" w:rsidP="009F018A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Mandant</w:t>
      </w:r>
      <w:r w:rsidRPr="00F4434B">
        <w:rPr>
          <w:rFonts w:ascii="Times New Roman" w:hAnsi="Times New Roman"/>
          <w:sz w:val="24"/>
        </w:rPr>
        <w:t xml:space="preserve"> na obstaranie predmetu tejto zmluvy použil postup verejného obstarávania v zmysle zákona č. 343/2015 Z. z. o verejnom obstarávaní a o zmene a doplnení niektorých zákonov v znení neskorších predpisov, ktorého víťazom sa stal </w:t>
      </w:r>
      <w:r>
        <w:rPr>
          <w:rFonts w:ascii="Times New Roman" w:hAnsi="Times New Roman"/>
          <w:sz w:val="24"/>
        </w:rPr>
        <w:t>Mandatár</w:t>
      </w:r>
      <w:r w:rsidRPr="00F4434B">
        <w:rPr>
          <w:rFonts w:ascii="Times New Roman" w:hAnsi="Times New Roman"/>
          <w:sz w:val="24"/>
        </w:rPr>
        <w:t xml:space="preserve">. Výzvu na predkladanie ponúk vo verejnom obstarávaní č. </w:t>
      </w:r>
      <w:r w:rsidR="00955339">
        <w:rPr>
          <w:rFonts w:ascii="Times New Roman" w:hAnsi="Times New Roman"/>
          <w:sz w:val="24"/>
        </w:rPr>
        <w:t>OCÚ-STR-57/2026</w:t>
      </w:r>
      <w:r w:rsidRPr="00F4434B">
        <w:rPr>
          <w:rFonts w:ascii="Times New Roman" w:hAnsi="Times New Roman"/>
          <w:sz w:val="24"/>
        </w:rPr>
        <w:t>: „</w:t>
      </w:r>
      <w:r w:rsidR="0058317F" w:rsidRPr="0058317F">
        <w:rPr>
          <w:rFonts w:ascii="Times New Roman" w:hAnsi="Times New Roman"/>
          <w:b/>
          <w:bCs/>
          <w:sz w:val="24"/>
        </w:rPr>
        <w:t>Stavebný dozor:</w:t>
      </w:r>
      <w:r w:rsidR="0058317F">
        <w:rPr>
          <w:rFonts w:ascii="Times New Roman" w:hAnsi="Times New Roman"/>
          <w:sz w:val="24"/>
        </w:rPr>
        <w:t xml:space="preserve"> </w:t>
      </w:r>
      <w:r w:rsidR="00955339">
        <w:rPr>
          <w:rFonts w:ascii="Times New Roman" w:hAnsi="Times New Roman"/>
          <w:b/>
          <w:bCs/>
          <w:sz w:val="24"/>
        </w:rPr>
        <w:t>Zníženie energetickej náročnosti budovy obecného úradu v obci Stratená</w:t>
      </w:r>
      <w:r w:rsidRPr="00F4434B">
        <w:rPr>
          <w:rFonts w:ascii="Times New Roman" w:hAnsi="Times New Roman"/>
          <w:sz w:val="24"/>
        </w:rPr>
        <w:t xml:space="preserve">“ zaslal verejný obstarávateľ </w:t>
      </w:r>
      <w:r>
        <w:rPr>
          <w:rFonts w:ascii="Times New Roman" w:hAnsi="Times New Roman"/>
          <w:sz w:val="24"/>
        </w:rPr>
        <w:t>prostredníctvom e-mailu</w:t>
      </w:r>
      <w:r w:rsidRPr="00F4434B">
        <w:rPr>
          <w:rFonts w:ascii="Times New Roman" w:hAnsi="Times New Roman"/>
          <w:sz w:val="24"/>
        </w:rPr>
        <w:t xml:space="preserve"> dňa </w:t>
      </w:r>
      <w:r w:rsidRPr="00062286">
        <w:rPr>
          <w:rFonts w:ascii="Times New Roman" w:hAnsi="Times New Roman"/>
          <w:sz w:val="24"/>
          <w:highlight w:val="yellow"/>
        </w:rPr>
        <w:t>________</w:t>
      </w:r>
      <w:r w:rsidRPr="00F4434B">
        <w:rPr>
          <w:rFonts w:ascii="Times New Roman" w:hAnsi="Times New Roman"/>
          <w:sz w:val="24"/>
        </w:rPr>
        <w:t xml:space="preserve">. Víťaz predložil ponuku do verejného obstarávania dňa </w:t>
      </w:r>
      <w:r w:rsidRPr="00062286">
        <w:rPr>
          <w:rFonts w:ascii="Times New Roman" w:hAnsi="Times New Roman"/>
          <w:sz w:val="24"/>
          <w:highlight w:val="yellow"/>
        </w:rPr>
        <w:t>__________</w:t>
      </w:r>
      <w:r w:rsidRPr="00F4434B">
        <w:rPr>
          <w:rFonts w:ascii="Times New Roman" w:hAnsi="Times New Roman"/>
          <w:sz w:val="24"/>
        </w:rPr>
        <w:t>.</w:t>
      </w:r>
    </w:p>
    <w:p w14:paraId="62898CC9" w14:textId="77777777" w:rsidR="009F018A" w:rsidRPr="00B47CF3" w:rsidRDefault="009F018A" w:rsidP="009F018A">
      <w:pPr>
        <w:spacing w:after="0"/>
        <w:jc w:val="both"/>
        <w:rPr>
          <w:rFonts w:ascii="Times New Roman" w:hAnsi="Times New Roman"/>
          <w:sz w:val="24"/>
        </w:rPr>
      </w:pPr>
    </w:p>
    <w:p w14:paraId="51EAEEA2" w14:textId="77777777" w:rsidR="009F018A" w:rsidRDefault="009F018A" w:rsidP="009F018A">
      <w:pPr>
        <w:pStyle w:val="Gemernormlny"/>
      </w:pPr>
    </w:p>
    <w:p w14:paraId="3CD1A11B" w14:textId="77777777" w:rsidR="009F018A" w:rsidRDefault="009F018A" w:rsidP="009F018A">
      <w:pPr>
        <w:pStyle w:val="Gemer1"/>
      </w:pPr>
      <w:r>
        <w:t xml:space="preserve">Článok </w:t>
      </w:r>
      <w:fldSimple w:instr=" AUTONUMLGL  \e "/>
      <w:r>
        <w:br/>
        <w:t>Predmet Zmluvy a rozsah plnenia</w:t>
      </w:r>
    </w:p>
    <w:p w14:paraId="511E63FF" w14:textId="77777777" w:rsidR="009F018A" w:rsidRDefault="009F018A" w:rsidP="009F018A">
      <w:pPr>
        <w:pStyle w:val="Gemernormlny"/>
      </w:pPr>
    </w:p>
    <w:p w14:paraId="15EF09A7" w14:textId="07161A7A" w:rsidR="009F018A" w:rsidRDefault="009F018A" w:rsidP="009F018A">
      <w:pPr>
        <w:pStyle w:val="Gemernormlny"/>
        <w:numPr>
          <w:ilvl w:val="0"/>
          <w:numId w:val="25"/>
        </w:numPr>
      </w:pPr>
      <w:r>
        <w:t xml:space="preserve">Predmetom Zmluvy je poskytnutie služby stavebného dozoru pre stavbu pod názvom </w:t>
      </w:r>
      <w:r w:rsidRPr="00F4434B">
        <w:t>„</w:t>
      </w:r>
      <w:r w:rsidR="00955339">
        <w:rPr>
          <w:b/>
          <w:bCs/>
        </w:rPr>
        <w:t>Zníženie energetickej náročnosti budovy obecného úradu v obci Stratená</w:t>
      </w:r>
      <w:r w:rsidRPr="00F4434B">
        <w:t xml:space="preserve">“ </w:t>
      </w:r>
      <w:r>
        <w:t xml:space="preserve">realizovanú na základe </w:t>
      </w:r>
      <w:r w:rsidR="0058317F">
        <w:t xml:space="preserve">rovnomennej </w:t>
      </w:r>
      <w:r>
        <w:t xml:space="preserve">projektovej dokumentácie vyhotovenej zodpovedným projektantom Ing. arch. Tomášom </w:t>
      </w:r>
      <w:proofErr w:type="spellStart"/>
      <w:r>
        <w:t>Petrikom</w:t>
      </w:r>
      <w:proofErr w:type="spellEnd"/>
      <w:r>
        <w:t xml:space="preserve"> </w:t>
      </w:r>
      <w:r w:rsidRPr="00003D09">
        <w:rPr>
          <w:i/>
          <w:iCs/>
        </w:rPr>
        <w:t>(ďalej len „</w:t>
      </w:r>
      <w:r w:rsidRPr="00003D09">
        <w:rPr>
          <w:b/>
          <w:bCs/>
          <w:i/>
          <w:iCs/>
        </w:rPr>
        <w:t xml:space="preserve">Predmet </w:t>
      </w:r>
      <w:r>
        <w:rPr>
          <w:b/>
          <w:bCs/>
          <w:i/>
          <w:iCs/>
        </w:rPr>
        <w:t>Zmluvy</w:t>
      </w:r>
      <w:r w:rsidRPr="00003D09">
        <w:rPr>
          <w:i/>
          <w:iCs/>
        </w:rPr>
        <w:t>“ v príslušnom gramatickom tvare)</w:t>
      </w:r>
      <w:r>
        <w:t>.</w:t>
      </w:r>
    </w:p>
    <w:p w14:paraId="0E52013F" w14:textId="77777777" w:rsidR="009F018A" w:rsidRDefault="009F018A" w:rsidP="009F018A">
      <w:pPr>
        <w:pStyle w:val="Gemernormlny"/>
        <w:numPr>
          <w:ilvl w:val="0"/>
          <w:numId w:val="25"/>
        </w:numPr>
      </w:pPr>
      <w:r>
        <w:t>Mandatár sa na základe tejto Zmluvy zaväzuje, že vykoná pre Mandanta činnosti stavebného dozoru investora pri zhotovovaní Diela, a to v rozsahu podľa Článku 2 tejto Zmluvy a za podmienok podľa tejto Zmluvy. S vykonávaním činností stavebného dozoru na diele je Mandatár povinný začať po písomnom pokyne Mandanta.</w:t>
      </w:r>
    </w:p>
    <w:p w14:paraId="7B067C7D" w14:textId="23527519" w:rsidR="009F018A" w:rsidRDefault="009F018A" w:rsidP="009F018A">
      <w:pPr>
        <w:pStyle w:val="Gemernormlny"/>
        <w:numPr>
          <w:ilvl w:val="0"/>
          <w:numId w:val="25"/>
        </w:numPr>
      </w:pPr>
      <w:r>
        <w:t>Rozsah stavby, pre ktorú bude Mandatár vykonávať stavebný dozor je stanovený Projektovou dokumentáciou uvedenou v Článku 1, ods. 1.</w:t>
      </w:r>
    </w:p>
    <w:p w14:paraId="42E2C6DD" w14:textId="77777777" w:rsidR="009F018A" w:rsidRDefault="009F018A" w:rsidP="009F018A">
      <w:pPr>
        <w:pStyle w:val="Gemernormlny"/>
        <w:numPr>
          <w:ilvl w:val="0"/>
          <w:numId w:val="25"/>
        </w:numPr>
        <w:spacing w:line="256" w:lineRule="auto"/>
      </w:pPr>
      <w:r w:rsidRPr="0055782C">
        <w:t xml:space="preserve">Všetky potrebné zmeny, resp. požiadavky, ktoré bude nutné vykonať naviac než je uvedené v tejto </w:t>
      </w:r>
      <w:r>
        <w:t>Zmluve</w:t>
      </w:r>
      <w:r w:rsidRPr="0055782C">
        <w:t xml:space="preserve"> a v podkladoch pre verejné obstarávanie</w:t>
      </w:r>
      <w:r>
        <w:t>,</w:t>
      </w:r>
      <w:r w:rsidRPr="0055782C">
        <w:t xml:space="preserve"> budú realizované na základe písomnej dohody uzatvorenej medzi </w:t>
      </w:r>
      <w:r>
        <w:t>Zmluvnými stranami. Odmena za tieto služby</w:t>
      </w:r>
      <w:r w:rsidRPr="0055782C">
        <w:t xml:space="preserve"> bude vopred dohodnutá pred ich realizáciou formou písomného dodatku k tejto </w:t>
      </w:r>
      <w:r>
        <w:t>Zmluve.</w:t>
      </w:r>
    </w:p>
    <w:p w14:paraId="10F3E514" w14:textId="77777777" w:rsidR="009F018A" w:rsidRDefault="009F018A" w:rsidP="009F018A">
      <w:pPr>
        <w:pStyle w:val="Gemernormlny"/>
        <w:numPr>
          <w:ilvl w:val="0"/>
          <w:numId w:val="25"/>
        </w:numPr>
      </w:pPr>
      <w:r>
        <w:t>Mandant sa zaväzuje zaplatiť Mandatárovi za výkon činnosti stavebného dozoru investora dohodnutú odplatu.</w:t>
      </w:r>
    </w:p>
    <w:p w14:paraId="77A7ED1B" w14:textId="77777777" w:rsidR="009F018A" w:rsidRDefault="009F018A" w:rsidP="009F018A">
      <w:pPr>
        <w:pStyle w:val="Gemernormlny"/>
        <w:numPr>
          <w:ilvl w:val="0"/>
          <w:numId w:val="25"/>
        </w:numPr>
      </w:pPr>
      <w:r>
        <w:t xml:space="preserve">Mandant týmto splnomocňuje Mandatára na vykonávanie právnych úkonov v mene Mandanta, ktoré sú spojené s plnením Predmetu zmluvy. Na tento účel udeľuje Mandant </w:t>
      </w:r>
      <w:r>
        <w:lastRenderedPageBreak/>
        <w:t>Mandatárovi plnomocenstvo, ktoré je potvrdené podpisom Zmluvných strán na tejto Zmluve.</w:t>
      </w:r>
    </w:p>
    <w:p w14:paraId="00401189" w14:textId="77777777" w:rsidR="009F018A" w:rsidRDefault="009F018A" w:rsidP="009F018A">
      <w:pPr>
        <w:pStyle w:val="Gemernormlny"/>
      </w:pPr>
    </w:p>
    <w:p w14:paraId="34ED5776" w14:textId="77777777" w:rsidR="009F018A" w:rsidRDefault="009F018A" w:rsidP="009F018A">
      <w:pPr>
        <w:pStyle w:val="Gemernormlny"/>
      </w:pPr>
    </w:p>
    <w:p w14:paraId="10412788" w14:textId="77777777" w:rsidR="009F018A" w:rsidRPr="00F4434B" w:rsidRDefault="009F018A" w:rsidP="009F018A">
      <w:pPr>
        <w:pStyle w:val="Gemer1"/>
      </w:pPr>
      <w:r w:rsidRPr="00F4434B">
        <w:t xml:space="preserve">Článok </w:t>
      </w:r>
      <w:fldSimple w:instr=" AUTONUMLGL  \e "/>
      <w:r>
        <w:br/>
        <w:t>Výkon činnosti stavebného dozoru</w:t>
      </w:r>
    </w:p>
    <w:p w14:paraId="2E965038" w14:textId="77777777" w:rsidR="009F018A" w:rsidRPr="00F4434B" w:rsidRDefault="009F018A" w:rsidP="009F018A">
      <w:pPr>
        <w:spacing w:after="0" w:line="276" w:lineRule="auto"/>
        <w:ind w:firstLine="709"/>
        <w:jc w:val="both"/>
        <w:rPr>
          <w:rFonts w:ascii="Times New Roman" w:hAnsi="Times New Roman" w:cstheme="majorHAnsi"/>
          <w:sz w:val="24"/>
          <w:szCs w:val="24"/>
        </w:rPr>
      </w:pPr>
    </w:p>
    <w:p w14:paraId="57903694" w14:textId="77777777" w:rsidR="009F018A" w:rsidRDefault="009F018A" w:rsidP="009F018A">
      <w:pPr>
        <w:pStyle w:val="Gemernormlny"/>
        <w:numPr>
          <w:ilvl w:val="0"/>
          <w:numId w:val="26"/>
        </w:numPr>
      </w:pPr>
      <w:r w:rsidRPr="00356170">
        <w:t xml:space="preserve">Stavebný dozor bude </w:t>
      </w:r>
      <w:r>
        <w:t>Mandatár</w:t>
      </w:r>
      <w:r w:rsidRPr="00356170">
        <w:t xml:space="preserve"> vykonávať priamo na </w:t>
      </w:r>
      <w:r>
        <w:t>s</w:t>
      </w:r>
      <w:r w:rsidRPr="00356170">
        <w:t xml:space="preserve">tavbe v priebehu celej doby výkonu prác súvisiacich s odovzdaním, prevzatím </w:t>
      </w:r>
      <w:r>
        <w:t>s</w:t>
      </w:r>
      <w:r w:rsidRPr="00356170">
        <w:t xml:space="preserve">tavby, počas jej realizácie a po dokončení </w:t>
      </w:r>
      <w:r>
        <w:t>s</w:t>
      </w:r>
      <w:r w:rsidRPr="00356170">
        <w:t xml:space="preserve">tavby, a to vždy v čase podľa termínov dohodnutých v zmysle tejto </w:t>
      </w:r>
      <w:r>
        <w:t>Zmluvy</w:t>
      </w:r>
      <w:r w:rsidRPr="00356170">
        <w:t xml:space="preserve"> a jeho potreby prítomnosti na </w:t>
      </w:r>
      <w:r>
        <w:t>s</w:t>
      </w:r>
      <w:r w:rsidRPr="00356170">
        <w:t>tavbe.</w:t>
      </w:r>
    </w:p>
    <w:p w14:paraId="528ABB7C" w14:textId="77777777" w:rsidR="009F018A" w:rsidRDefault="009F018A" w:rsidP="009F018A">
      <w:pPr>
        <w:pStyle w:val="Gemernormlny"/>
        <w:numPr>
          <w:ilvl w:val="0"/>
          <w:numId w:val="26"/>
        </w:numPr>
      </w:pPr>
      <w:r w:rsidRPr="00356170">
        <w:t>Stavebný dozor bude vykonávaný priamo na stavbe podľa potreby stavby, minimálne však v rozsahu:</w:t>
      </w:r>
    </w:p>
    <w:p w14:paraId="2F475738" w14:textId="64F0A3CA" w:rsidR="009F018A" w:rsidRDefault="009F018A" w:rsidP="009F018A">
      <w:pPr>
        <w:pStyle w:val="Gemernormlny"/>
        <w:numPr>
          <w:ilvl w:val="1"/>
          <w:numId w:val="26"/>
        </w:numPr>
      </w:pPr>
      <w:r w:rsidRPr="00356170">
        <w:t xml:space="preserve">na odovzdaní a prevzatí staveniska medzi </w:t>
      </w:r>
      <w:r>
        <w:t>Mandant</w:t>
      </w:r>
      <w:r w:rsidRPr="00356170">
        <w:t>om a </w:t>
      </w:r>
      <w:r w:rsidR="00D13D35">
        <w:t>Zhotoviteľom</w:t>
      </w:r>
      <w:r w:rsidRPr="00356170">
        <w:t>;</w:t>
      </w:r>
    </w:p>
    <w:p w14:paraId="5EE9CAA5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CD2208">
        <w:t xml:space="preserve">priebežne počas celej doby uskutočňovania stavby, a to minimálne </w:t>
      </w:r>
      <w:r>
        <w:t>raz týždenne</w:t>
      </w:r>
      <w:r w:rsidRPr="00CD2208">
        <w:t>;</w:t>
      </w:r>
    </w:p>
    <w:p w14:paraId="4A100AD6" w14:textId="3C1CCD98" w:rsidR="009F018A" w:rsidRDefault="009F018A" w:rsidP="009F018A">
      <w:pPr>
        <w:pStyle w:val="Gemernormlny"/>
        <w:numPr>
          <w:ilvl w:val="1"/>
          <w:numId w:val="26"/>
        </w:numPr>
      </w:pPr>
      <w:r w:rsidRPr="00CD2208">
        <w:t xml:space="preserve">na kontrolnom dni, ktorý sa bude konať </w:t>
      </w:r>
      <w:r w:rsidR="001956F4">
        <w:t>raz týždenne</w:t>
      </w:r>
      <w:r w:rsidRPr="00CD2208">
        <w:t>;</w:t>
      </w:r>
    </w:p>
    <w:p w14:paraId="647C86FC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CD2208">
        <w:t>na mimoriadnom kontrolnom dn</w:t>
      </w:r>
      <w:r>
        <w:t>i</w:t>
      </w:r>
      <w:r w:rsidRPr="00CD2208">
        <w:t>, ktorý sa bude konať v prípade potreby;</w:t>
      </w:r>
    </w:p>
    <w:p w14:paraId="18536A2F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CD2208">
        <w:t>na odovzdávacom a preberacom konaní.</w:t>
      </w:r>
    </w:p>
    <w:p w14:paraId="531D517C" w14:textId="77777777" w:rsidR="009F018A" w:rsidRDefault="009F018A" w:rsidP="009F018A">
      <w:pPr>
        <w:pStyle w:val="Gemernormlny"/>
        <w:numPr>
          <w:ilvl w:val="0"/>
          <w:numId w:val="26"/>
        </w:numPr>
      </w:pPr>
      <w:r w:rsidRPr="00CD2208">
        <w:t>Pri vykonávaní kontrolnej činnosti je stavebný dozor povinný kontrolovať spôsob a</w:t>
      </w:r>
      <w:r>
        <w:t> </w:t>
      </w:r>
      <w:r w:rsidRPr="00CD2208">
        <w:t>postup zhotovovania stavby v</w:t>
      </w:r>
      <w:r>
        <w:t> </w:t>
      </w:r>
      <w:r w:rsidRPr="00CD2208">
        <w:t>súlade s</w:t>
      </w:r>
      <w:r>
        <w:t> </w:t>
      </w:r>
      <w:r w:rsidRPr="00CD2208">
        <w:t xml:space="preserve">projektovou dokumentáciou, všeobecne záväznými právnymi predpismi, technickými normami a so zmluvou o dielo. Stavebný dozor sa bude riadiť východiskovými podkladmi </w:t>
      </w:r>
      <w:r>
        <w:t>Mandant</w:t>
      </w:r>
      <w:r w:rsidRPr="00CD2208">
        <w:t xml:space="preserve">a a dohodami </w:t>
      </w:r>
      <w:r>
        <w:t>Zmluvných strán</w:t>
      </w:r>
      <w:r w:rsidRPr="00CD2208">
        <w:t xml:space="preserve">. Stavebný dozor je oprávnený a povinný urobiť príslušné zápisy do protokolu o odovzdaní a prevzatí </w:t>
      </w:r>
      <w:r>
        <w:t>Diela</w:t>
      </w:r>
      <w:r w:rsidRPr="00CD2208">
        <w:t>.</w:t>
      </w:r>
    </w:p>
    <w:p w14:paraId="26CBD5AB" w14:textId="77777777" w:rsidR="009F018A" w:rsidRDefault="009F018A" w:rsidP="009F018A">
      <w:pPr>
        <w:pStyle w:val="Gemernormlny"/>
        <w:numPr>
          <w:ilvl w:val="0"/>
          <w:numId w:val="26"/>
        </w:numPr>
      </w:pPr>
      <w:r w:rsidRPr="00CD2208">
        <w:t>V prípade vážnych situácií pri realizácii sa kontrola realizácie vykoná okamžite do 24 hodín, resp. podľa dohody na základe telefonického alebo e-mailového vyžiadania účastníkov.</w:t>
      </w:r>
    </w:p>
    <w:p w14:paraId="74D0CFDE" w14:textId="77777777" w:rsidR="009F018A" w:rsidRPr="00CD2208" w:rsidRDefault="009F018A" w:rsidP="009F018A">
      <w:pPr>
        <w:pStyle w:val="Gemernormlny"/>
        <w:numPr>
          <w:ilvl w:val="0"/>
          <w:numId w:val="26"/>
        </w:numPr>
      </w:pPr>
      <w:r w:rsidRPr="00CD2208">
        <w:t>Rozsah činnosti stavebného dozoru zahŕňa predovšetkým:</w:t>
      </w:r>
    </w:p>
    <w:p w14:paraId="09C3742F" w14:textId="4B19B4D1" w:rsidR="009F018A" w:rsidRDefault="00274C2B" w:rsidP="009F018A">
      <w:pPr>
        <w:pStyle w:val="Gemernormlny"/>
        <w:numPr>
          <w:ilvl w:val="1"/>
          <w:numId w:val="26"/>
        </w:numPr>
      </w:pPr>
      <w:r>
        <w:t xml:space="preserve">spoluúčasť na </w:t>
      </w:r>
      <w:r w:rsidR="009F018A" w:rsidRPr="00F4434B">
        <w:t>odovzdan</w:t>
      </w:r>
      <w:r>
        <w:t>í</w:t>
      </w:r>
      <w:r w:rsidR="009F018A" w:rsidRPr="00F4434B">
        <w:t xml:space="preserve"> staveniska </w:t>
      </w:r>
      <w:r w:rsidR="00A03A84">
        <w:t>Zhotoviteľovi</w:t>
      </w:r>
      <w:r w:rsidR="009F018A" w:rsidRPr="00F4434B">
        <w:t>;</w:t>
      </w:r>
    </w:p>
    <w:p w14:paraId="2A4CDE5B" w14:textId="77777777" w:rsidR="009F018A" w:rsidRPr="00F4434B" w:rsidRDefault="009F018A" w:rsidP="009F018A">
      <w:pPr>
        <w:pStyle w:val="Gemernormlny"/>
        <w:numPr>
          <w:ilvl w:val="1"/>
          <w:numId w:val="26"/>
        </w:numPr>
      </w:pPr>
      <w:r>
        <w:t>vyhotovovanie zápisov z kontrolných dní;</w:t>
      </w:r>
    </w:p>
    <w:p w14:paraId="61FB1423" w14:textId="77777777" w:rsidR="009F018A" w:rsidRPr="00F4434B" w:rsidRDefault="009F018A" w:rsidP="009F018A">
      <w:pPr>
        <w:pStyle w:val="Gemernormlny"/>
        <w:numPr>
          <w:ilvl w:val="1"/>
          <w:numId w:val="26"/>
        </w:numPr>
      </w:pPr>
      <w:r w:rsidRPr="00F4434B">
        <w:t>dodržiavanie podmienok stavebných povolení a iných povolení potrebných pre výstavbu;</w:t>
      </w:r>
    </w:p>
    <w:p w14:paraId="78405CB3" w14:textId="77777777" w:rsidR="009F018A" w:rsidRPr="00F4434B" w:rsidRDefault="009F018A" w:rsidP="009F018A">
      <w:pPr>
        <w:pStyle w:val="Gemernormlny"/>
        <w:numPr>
          <w:ilvl w:val="1"/>
          <w:numId w:val="26"/>
        </w:numPr>
      </w:pPr>
      <w:r w:rsidRPr="00F4434B">
        <w:t>evidovanie dokumentácie dokončených častí stavby;</w:t>
      </w:r>
    </w:p>
    <w:p w14:paraId="583144FF" w14:textId="77777777" w:rsidR="009F018A" w:rsidRPr="00F4434B" w:rsidRDefault="009F018A" w:rsidP="009F018A">
      <w:pPr>
        <w:pStyle w:val="Gemernormlny"/>
        <w:numPr>
          <w:ilvl w:val="1"/>
          <w:numId w:val="26"/>
        </w:numPr>
      </w:pPr>
      <w:r w:rsidRPr="00F4434B">
        <w:t>odsúhlasenie dodatkov a zmien projektu, ktoré nezvyšujú cenu stavebného objektu alebo prevádzkového súboru, nepredlžujú lehotu výstavby, nezhoršujú parametre stavby ani jej prevádzkové a úžitkové vlastnosti;</w:t>
      </w:r>
    </w:p>
    <w:p w14:paraId="7530E225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komunikáciu s dotknutými orgánmi a stavebným úradom pri spracovaní zmien alebo doplnkov stavby, ktoré budú odchýlkou od pôvodného projektu;</w:t>
      </w:r>
    </w:p>
    <w:p w14:paraId="6F609AC7" w14:textId="4D4D4BC7" w:rsidR="009F018A" w:rsidRPr="00F4434B" w:rsidRDefault="009F018A" w:rsidP="009F018A">
      <w:pPr>
        <w:pStyle w:val="Gemernormlny"/>
        <w:numPr>
          <w:ilvl w:val="1"/>
          <w:numId w:val="26"/>
        </w:numPr>
      </w:pPr>
      <w:r w:rsidRPr="00F4434B">
        <w:lastRenderedPageBreak/>
        <w:t xml:space="preserve">kontrolu vecnej a cenovej správnosti a úplnosti platobných dokladov a ich súladu s podmienkami Zmluvy o dielo a predkladanie týchto dokladov na úhradu </w:t>
      </w:r>
      <w:r>
        <w:t>Mandant</w:t>
      </w:r>
      <w:r w:rsidRPr="00F4434B">
        <w:t>ovi;</w:t>
      </w:r>
    </w:p>
    <w:p w14:paraId="681EAF83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kontrolu tých častí stavby, ktoré budú pri ďalšom postupe výstavby zakryté, alebo sa stanú neprístupnými;</w:t>
      </w:r>
    </w:p>
    <w:p w14:paraId="7C403217" w14:textId="22F80290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spoluprácu s geodetom </w:t>
      </w:r>
      <w:r w:rsidR="00771F31">
        <w:t>Zhotoviteľa / Mandanta</w:t>
      </w:r>
      <w:r w:rsidRPr="00F4434B">
        <w:t xml:space="preserve"> pri dodržiavaní priestorového umiestnenia objektov;</w:t>
      </w:r>
    </w:p>
    <w:p w14:paraId="45CEA613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spoluprácu s pracovníkmi, vykonávajúcimi autorský dozor a odborný autorský dohľad, pri zabezpečovaní súladu realizovanej stavby s projektom;</w:t>
      </w:r>
    </w:p>
    <w:p w14:paraId="23C5FB59" w14:textId="4F912B8A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spoluprácu so spracovateľom projektu pre stavebné povolenie, so</w:t>
      </w:r>
      <w:r>
        <w:t> </w:t>
      </w:r>
      <w:r w:rsidRPr="00F4434B">
        <w:t>spracovateľmi realizačných projektov a</w:t>
      </w:r>
      <w:r>
        <w:t> </w:t>
      </w:r>
      <w:r w:rsidRPr="00F4434B">
        <w:t xml:space="preserve">so </w:t>
      </w:r>
      <w:r w:rsidR="00DF60DE">
        <w:t>Zhotoviteľom</w:t>
      </w:r>
      <w:r w:rsidRPr="00F4434B">
        <w:t xml:space="preserve"> pri navrhovaní opatrení na odstránenie prípadných chýb projektu;</w:t>
      </w:r>
    </w:p>
    <w:p w14:paraId="7D485401" w14:textId="58FE6773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sledovanie, či </w:t>
      </w:r>
      <w:r w:rsidR="00DF60DE">
        <w:t>Z</w:t>
      </w:r>
      <w:r w:rsidRPr="00F4434B">
        <w:t>hotovite</w:t>
      </w:r>
      <w:r w:rsidR="00DF60DE">
        <w:t>ľ</w:t>
      </w:r>
      <w:r w:rsidRPr="00F4434B">
        <w:t xml:space="preserve"> vykonáva skúšky materiálov, konštrukcií, zariadení a</w:t>
      </w:r>
      <w:r>
        <w:t> </w:t>
      </w:r>
      <w:r w:rsidRPr="00F4434B">
        <w:t>prác, kontrola výsledkov skúšok a</w:t>
      </w:r>
      <w:r>
        <w:t> </w:t>
      </w:r>
      <w:r w:rsidRPr="00F4434B">
        <w:t>evidovanie dokladov o</w:t>
      </w:r>
      <w:r>
        <w:t> </w:t>
      </w:r>
      <w:r w:rsidRPr="00F4434B">
        <w:t>výsledkoch týchto skúšok;</w:t>
      </w:r>
    </w:p>
    <w:p w14:paraId="5ACB9FED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sledovanie vedenia stavebného denníka;</w:t>
      </w:r>
    </w:p>
    <w:p w14:paraId="50C320C9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hlásenie archeologických nálezov;</w:t>
      </w:r>
    </w:p>
    <w:p w14:paraId="68CDA91E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pravidelné vykonávanie sprievodnej </w:t>
      </w:r>
      <w:proofErr w:type="spellStart"/>
      <w:r w:rsidRPr="00F4434B">
        <w:t>fotodokumentačnej</w:t>
      </w:r>
      <w:proofErr w:type="spellEnd"/>
      <w:r w:rsidRPr="00F4434B">
        <w:t xml:space="preserve"> činnosti;</w:t>
      </w:r>
    </w:p>
    <w:p w14:paraId="34DDC588" w14:textId="51829FE3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kontrolu postupu prác podľa harmonogramu, upozornenie </w:t>
      </w:r>
      <w:r w:rsidR="00274C2B">
        <w:t>Zhotoviteľa</w:t>
      </w:r>
      <w:r w:rsidRPr="00F4434B">
        <w:t xml:space="preserve"> na nedodržiavanie dohodnutých termínov a spolupráca pri prerokovaní návrhov opatrení </w:t>
      </w:r>
      <w:r w:rsidR="00DF60DE">
        <w:t>Zhotoviteľom</w:t>
      </w:r>
      <w:r w:rsidRPr="00F4434B">
        <w:t>, smerujúcich k odstráneniu vzniknutého oneskorenia postupu prác;</w:t>
      </w:r>
    </w:p>
    <w:p w14:paraId="3AEFBFE2" w14:textId="777777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>prípravu podkladov pre odovzdanie a prevzatie stavby alebo jej častí a účasť na konaní o odovzdaní a prevzatí;</w:t>
      </w:r>
    </w:p>
    <w:p w14:paraId="1AA113E6" w14:textId="0DD88577" w:rsidR="009F018A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kontrolu dokladov, ktoré </w:t>
      </w:r>
      <w:r w:rsidR="00DF60DE">
        <w:t xml:space="preserve">Zhotoviteľ </w:t>
      </w:r>
      <w:r w:rsidRPr="00F4434B">
        <w:t>pripraví k odovzdaniu a prevzatiu diela;</w:t>
      </w:r>
    </w:p>
    <w:p w14:paraId="30852D61" w14:textId="7CEB3845" w:rsidR="009F018A" w:rsidRPr="00F4434B" w:rsidRDefault="009F018A" w:rsidP="009F018A">
      <w:pPr>
        <w:pStyle w:val="Gemernormlny"/>
        <w:numPr>
          <w:ilvl w:val="1"/>
          <w:numId w:val="26"/>
        </w:numPr>
      </w:pPr>
      <w:r w:rsidRPr="00F4434B">
        <w:t xml:space="preserve">pravidelnú komunikácia s manažérom projektu </w:t>
      </w:r>
      <w:r w:rsidR="00955339">
        <w:rPr>
          <w:b/>
          <w:bCs/>
        </w:rPr>
        <w:t>Zníženie energetickej náročnosti budovy obecného úradu v obci Stratená</w:t>
      </w:r>
      <w:r w:rsidRPr="00F4434B">
        <w:t>, ktorým je zabezpečené financovanie projektu zo zdrojov EÚ.</w:t>
      </w:r>
    </w:p>
    <w:p w14:paraId="002ABF61" w14:textId="77777777" w:rsidR="009F018A" w:rsidRDefault="009F018A" w:rsidP="009F018A">
      <w:pPr>
        <w:pStyle w:val="Gemernormlny"/>
      </w:pPr>
    </w:p>
    <w:p w14:paraId="02FC9740" w14:textId="77777777" w:rsidR="009F018A" w:rsidRDefault="009F018A" w:rsidP="009F018A">
      <w:pPr>
        <w:pStyle w:val="Gemernormlny"/>
      </w:pPr>
    </w:p>
    <w:p w14:paraId="2F432FC5" w14:textId="77777777" w:rsidR="009F018A" w:rsidRPr="00F4434B" w:rsidRDefault="009F018A" w:rsidP="009F018A">
      <w:pPr>
        <w:pStyle w:val="Gemer1"/>
      </w:pPr>
      <w:r w:rsidRPr="00F4434B">
        <w:t xml:space="preserve">Článok </w:t>
      </w:r>
      <w:fldSimple w:instr=" AUTONUMLGL  \e "/>
      <w:r>
        <w:br/>
        <w:t>Miesto a termín plnenia Zmluvy</w:t>
      </w:r>
    </w:p>
    <w:p w14:paraId="3F8C5F4A" w14:textId="77777777" w:rsidR="009F018A" w:rsidRPr="00F4434B" w:rsidRDefault="009F018A" w:rsidP="009F018A">
      <w:pPr>
        <w:spacing w:after="0" w:line="276" w:lineRule="auto"/>
        <w:ind w:firstLine="709"/>
        <w:jc w:val="both"/>
        <w:rPr>
          <w:rFonts w:ascii="Times New Roman" w:hAnsi="Times New Roman" w:cstheme="majorHAnsi"/>
          <w:sz w:val="24"/>
          <w:szCs w:val="24"/>
        </w:rPr>
      </w:pPr>
    </w:p>
    <w:p w14:paraId="07305F75" w14:textId="787E5D58" w:rsidR="009F018A" w:rsidRDefault="009F018A" w:rsidP="009F018A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</w:rPr>
      </w:pPr>
      <w:r w:rsidRPr="000C44F2">
        <w:rPr>
          <w:rFonts w:ascii="Times New Roman" w:hAnsi="Times New Roman"/>
          <w:sz w:val="24"/>
        </w:rPr>
        <w:t>Miestom plnenia</w:t>
      </w:r>
      <w:r>
        <w:rPr>
          <w:rFonts w:ascii="Times New Roman" w:hAnsi="Times New Roman"/>
          <w:sz w:val="24"/>
        </w:rPr>
        <w:t xml:space="preserve"> Zmluvy</w:t>
      </w:r>
      <w:r w:rsidRPr="000C44F2">
        <w:rPr>
          <w:rFonts w:ascii="Times New Roman" w:hAnsi="Times New Roman"/>
          <w:sz w:val="24"/>
        </w:rPr>
        <w:t xml:space="preserve"> je </w:t>
      </w:r>
      <w:r w:rsidR="00AA439F" w:rsidRPr="00AA439F">
        <w:rPr>
          <w:rFonts w:ascii="Times New Roman" w:hAnsi="Times New Roman"/>
          <w:sz w:val="24"/>
        </w:rPr>
        <w:t>Obecný úrad Stratená, Stratená 46, k. ú. Stratená, obec Stratená, okres Rožňava, Slovenská republika</w:t>
      </w:r>
      <w:r>
        <w:rPr>
          <w:rFonts w:ascii="Times New Roman" w:hAnsi="Times New Roman"/>
          <w:sz w:val="24"/>
        </w:rPr>
        <w:t xml:space="preserve">. </w:t>
      </w:r>
      <w:r w:rsidRPr="00E11C81">
        <w:rPr>
          <w:rFonts w:ascii="Times New Roman" w:hAnsi="Times New Roman"/>
          <w:sz w:val="24"/>
        </w:rPr>
        <w:t>Miesto realizácie je špecifikované v projektovej dokumentácii „</w:t>
      </w:r>
      <w:r w:rsidR="00AA439F" w:rsidRPr="00AA439F">
        <w:rPr>
          <w:rFonts w:ascii="Times New Roman" w:hAnsi="Times New Roman"/>
          <w:sz w:val="24"/>
        </w:rPr>
        <w:t>Zníženie energetickej náročnosti budovy obecného úradu v obci Stratená</w:t>
      </w:r>
      <w:r w:rsidRPr="00E11C81">
        <w:rPr>
          <w:rFonts w:ascii="Times New Roman" w:hAnsi="Times New Roman"/>
          <w:sz w:val="24"/>
        </w:rPr>
        <w:t xml:space="preserve">“ vyhotovenej zodpovedným projektantom Ing. arch. Tomášom </w:t>
      </w:r>
      <w:proofErr w:type="spellStart"/>
      <w:r w:rsidRPr="00E11C81">
        <w:rPr>
          <w:rFonts w:ascii="Times New Roman" w:hAnsi="Times New Roman"/>
          <w:sz w:val="24"/>
        </w:rPr>
        <w:t>Petrikom</w:t>
      </w:r>
      <w:proofErr w:type="spellEnd"/>
      <w:r w:rsidR="00AA439F">
        <w:rPr>
          <w:rFonts w:ascii="Times New Roman" w:hAnsi="Times New Roman"/>
          <w:sz w:val="24"/>
        </w:rPr>
        <w:t>.</w:t>
      </w:r>
    </w:p>
    <w:p w14:paraId="65CAC4E6" w14:textId="72CBB8F9" w:rsidR="009F018A" w:rsidRPr="00E11C81" w:rsidRDefault="009F018A" w:rsidP="009F018A">
      <w:pPr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Predmet Zmluvy bude Mandatár </w:t>
      </w:r>
      <w:r w:rsidRPr="00E11C81">
        <w:rPr>
          <w:rFonts w:ascii="Times New Roman" w:hAnsi="Times New Roman"/>
          <w:sz w:val="24"/>
        </w:rPr>
        <w:t>vykonávať v čase od odovzdania staveniska stavby až po protokolárne odovzdanie a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>prevzatie stavby bez vád a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 xml:space="preserve">nedorobkov, vrátane jej </w:t>
      </w:r>
      <w:r w:rsidRPr="00E11C81">
        <w:rPr>
          <w:rFonts w:ascii="Times New Roman" w:hAnsi="Times New Roman"/>
          <w:sz w:val="24"/>
        </w:rPr>
        <w:lastRenderedPageBreak/>
        <w:t>vykonávania počas plynutia záručných lehôt vyplývajúcich zo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>Zmluvy o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>dielo, ak Mandant uplatní právo reklamácie, a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>to v</w:t>
      </w:r>
      <w:r>
        <w:rPr>
          <w:rFonts w:ascii="Times New Roman" w:hAnsi="Times New Roman"/>
          <w:sz w:val="24"/>
        </w:rPr>
        <w:t> </w:t>
      </w:r>
      <w:r w:rsidRPr="00E11C81">
        <w:rPr>
          <w:rFonts w:ascii="Times New Roman" w:hAnsi="Times New Roman"/>
          <w:sz w:val="24"/>
        </w:rPr>
        <w:t>dohodnutých termínoch.</w:t>
      </w:r>
      <w:r>
        <w:rPr>
          <w:rFonts w:ascii="Times New Roman" w:hAnsi="Times New Roman"/>
          <w:sz w:val="24"/>
        </w:rPr>
        <w:t xml:space="preserve"> Predpokladaný termín plnenie Zmluvy je </w:t>
      </w:r>
      <w:r w:rsidR="00A777AB">
        <w:rPr>
          <w:rFonts w:ascii="Times New Roman" w:hAnsi="Times New Roman"/>
          <w:sz w:val="24"/>
        </w:rPr>
        <w:t xml:space="preserve">8 </w:t>
      </w:r>
      <w:r w:rsidR="00DF60DE">
        <w:rPr>
          <w:rFonts w:ascii="Times New Roman" w:hAnsi="Times New Roman"/>
          <w:sz w:val="24"/>
        </w:rPr>
        <w:t>mesiacov</w:t>
      </w:r>
      <w:r>
        <w:rPr>
          <w:rFonts w:ascii="Times New Roman" w:hAnsi="Times New Roman"/>
          <w:sz w:val="24"/>
        </w:rPr>
        <w:t xml:space="preserve"> od odovzdania staveniska Mandatárovi v zmysle Zmluvy o dielo.</w:t>
      </w:r>
    </w:p>
    <w:p w14:paraId="2EF08AA4" w14:textId="77777777" w:rsidR="009F018A" w:rsidRDefault="009F018A" w:rsidP="009F018A">
      <w:pPr>
        <w:pStyle w:val="Gemernormlny"/>
      </w:pPr>
    </w:p>
    <w:p w14:paraId="5D037C4F" w14:textId="77777777" w:rsidR="009F018A" w:rsidRDefault="009F018A" w:rsidP="009F018A">
      <w:pPr>
        <w:pStyle w:val="Gemernormlny"/>
      </w:pPr>
    </w:p>
    <w:p w14:paraId="69C4CE85" w14:textId="77777777" w:rsidR="009F018A" w:rsidRPr="00F4434B" w:rsidRDefault="009F018A" w:rsidP="009F018A">
      <w:pPr>
        <w:pStyle w:val="Gemer1"/>
      </w:pPr>
      <w:r w:rsidRPr="00F4434B">
        <w:t xml:space="preserve">Článok </w:t>
      </w:r>
      <w:fldSimple w:instr=" AUTONUMLGL  \e "/>
      <w:r>
        <w:br/>
        <w:t>Odmena za výkon činnosti a platobné podmienky</w:t>
      </w:r>
    </w:p>
    <w:p w14:paraId="3E33ACC4" w14:textId="77777777" w:rsidR="009F018A" w:rsidRPr="00F4434B" w:rsidRDefault="009F018A" w:rsidP="009F018A">
      <w:pPr>
        <w:spacing w:after="0" w:line="276" w:lineRule="auto"/>
        <w:ind w:firstLine="709"/>
        <w:jc w:val="both"/>
        <w:rPr>
          <w:rFonts w:ascii="Times New Roman" w:hAnsi="Times New Roman" w:cstheme="majorHAnsi"/>
          <w:sz w:val="24"/>
          <w:szCs w:val="24"/>
        </w:rPr>
      </w:pPr>
    </w:p>
    <w:p w14:paraId="5F77BCFC" w14:textId="77777777" w:rsidR="009F018A" w:rsidRPr="00F4434B" w:rsidRDefault="009F018A" w:rsidP="009F018A">
      <w:pPr>
        <w:pStyle w:val="Gemernormlny"/>
        <w:numPr>
          <w:ilvl w:val="0"/>
          <w:numId w:val="27"/>
        </w:numPr>
      </w:pPr>
      <w:r w:rsidRPr="00F4434B">
        <w:t xml:space="preserve">Celková odmena za výkon stavebného dozoru pre </w:t>
      </w:r>
      <w:r>
        <w:t>Mandatár</w:t>
      </w:r>
      <w:r w:rsidRPr="00F4434B">
        <w:t>a je určená nasledovne:</w:t>
      </w:r>
    </w:p>
    <w:p w14:paraId="0F99EAF6" w14:textId="77777777" w:rsidR="009F018A" w:rsidRPr="008057C6" w:rsidRDefault="009F018A" w:rsidP="009F018A">
      <w:pPr>
        <w:pStyle w:val="Gemernormlny"/>
        <w:ind w:left="709"/>
        <w:rPr>
          <w:highlight w:val="yellow"/>
        </w:rPr>
      </w:pPr>
      <w:r w:rsidRPr="008057C6">
        <w:rPr>
          <w:highlight w:val="yellow"/>
        </w:rPr>
        <w:t>Základ pre DPH:</w:t>
      </w:r>
      <w:r w:rsidRPr="008057C6">
        <w:rPr>
          <w:highlight w:val="yellow"/>
        </w:rPr>
        <w:tab/>
        <w:t>_____ EUR</w:t>
      </w:r>
    </w:p>
    <w:p w14:paraId="1ED7A9EC" w14:textId="77777777" w:rsidR="009F018A" w:rsidRPr="008057C6" w:rsidRDefault="009F018A" w:rsidP="009F018A">
      <w:pPr>
        <w:pStyle w:val="Gemernormlny"/>
        <w:ind w:left="2127" w:firstLine="709"/>
        <w:rPr>
          <w:i/>
          <w:iCs/>
          <w:sz w:val="20"/>
          <w:szCs w:val="18"/>
          <w:highlight w:val="yellow"/>
        </w:rPr>
      </w:pPr>
      <w:r w:rsidRPr="008057C6">
        <w:rPr>
          <w:i/>
          <w:iCs/>
          <w:sz w:val="20"/>
          <w:szCs w:val="18"/>
          <w:highlight w:val="yellow"/>
        </w:rPr>
        <w:t>(slovom: ____);</w:t>
      </w:r>
    </w:p>
    <w:p w14:paraId="529E924F" w14:textId="77777777" w:rsidR="009F018A" w:rsidRPr="008057C6" w:rsidRDefault="009F018A" w:rsidP="009F018A">
      <w:pPr>
        <w:pStyle w:val="Gemernormlny"/>
        <w:ind w:left="709"/>
        <w:rPr>
          <w:highlight w:val="yellow"/>
        </w:rPr>
      </w:pPr>
      <w:r w:rsidRPr="008057C6">
        <w:rPr>
          <w:highlight w:val="yellow"/>
        </w:rPr>
        <w:t>DPH:</w:t>
      </w:r>
      <w:r w:rsidRPr="008057C6">
        <w:rPr>
          <w:highlight w:val="yellow"/>
        </w:rPr>
        <w:tab/>
      </w:r>
      <w:r w:rsidRPr="008057C6">
        <w:rPr>
          <w:highlight w:val="yellow"/>
        </w:rPr>
        <w:tab/>
      </w:r>
      <w:r w:rsidRPr="008057C6">
        <w:rPr>
          <w:highlight w:val="yellow"/>
        </w:rPr>
        <w:tab/>
        <w:t>_____ EUR</w:t>
      </w:r>
    </w:p>
    <w:p w14:paraId="285FB6CB" w14:textId="77777777" w:rsidR="009F018A" w:rsidRPr="008057C6" w:rsidRDefault="009F018A" w:rsidP="009F018A">
      <w:pPr>
        <w:pStyle w:val="Gemernormlny"/>
        <w:ind w:left="2127" w:firstLine="709"/>
        <w:rPr>
          <w:i/>
          <w:iCs/>
          <w:sz w:val="20"/>
          <w:szCs w:val="18"/>
          <w:highlight w:val="yellow"/>
        </w:rPr>
      </w:pPr>
      <w:r w:rsidRPr="008057C6">
        <w:rPr>
          <w:i/>
          <w:iCs/>
          <w:sz w:val="20"/>
          <w:szCs w:val="18"/>
          <w:highlight w:val="yellow"/>
        </w:rPr>
        <w:t>(slovom: ____);</w:t>
      </w:r>
    </w:p>
    <w:p w14:paraId="7AF45845" w14:textId="77777777" w:rsidR="009F018A" w:rsidRPr="008057C6" w:rsidRDefault="009F018A" w:rsidP="009F018A">
      <w:pPr>
        <w:pStyle w:val="Gemernormlny"/>
        <w:ind w:left="709"/>
        <w:rPr>
          <w:b/>
          <w:bCs/>
          <w:highlight w:val="yellow"/>
        </w:rPr>
      </w:pPr>
      <w:r w:rsidRPr="008057C6">
        <w:rPr>
          <w:b/>
          <w:bCs/>
          <w:highlight w:val="yellow"/>
        </w:rPr>
        <w:t>Cena Diela s DPH:</w:t>
      </w:r>
      <w:r w:rsidRPr="008057C6">
        <w:rPr>
          <w:b/>
          <w:bCs/>
          <w:highlight w:val="yellow"/>
        </w:rPr>
        <w:tab/>
        <w:t>_____ EUR</w:t>
      </w:r>
    </w:p>
    <w:p w14:paraId="0AEB36B2" w14:textId="77777777" w:rsidR="009F018A" w:rsidRPr="003602BA" w:rsidRDefault="009F018A" w:rsidP="009F018A">
      <w:pPr>
        <w:pStyle w:val="Gemernormlny"/>
        <w:ind w:left="2127" w:firstLine="709"/>
        <w:rPr>
          <w:b/>
          <w:bCs/>
          <w:i/>
          <w:iCs/>
          <w:sz w:val="20"/>
          <w:szCs w:val="18"/>
        </w:rPr>
      </w:pPr>
      <w:r w:rsidRPr="008057C6">
        <w:rPr>
          <w:b/>
          <w:bCs/>
          <w:i/>
          <w:iCs/>
          <w:sz w:val="20"/>
          <w:szCs w:val="18"/>
          <w:highlight w:val="yellow"/>
        </w:rPr>
        <w:t>(slovom: ____).</w:t>
      </w:r>
    </w:p>
    <w:p w14:paraId="7C9E063B" w14:textId="6C4E7A8D" w:rsidR="009F018A" w:rsidRPr="00BF4309" w:rsidRDefault="009F018A" w:rsidP="009F018A">
      <w:pPr>
        <w:pStyle w:val="Gemernormlny"/>
        <w:numPr>
          <w:ilvl w:val="0"/>
          <w:numId w:val="27"/>
        </w:numPr>
      </w:pPr>
      <w:r w:rsidRPr="00BF4309">
        <w:t xml:space="preserve">Celková cena je akceptáciou </w:t>
      </w:r>
      <w:r>
        <w:t>cenovej ponuky Mandatára</w:t>
      </w:r>
      <w:r w:rsidRPr="00BF4309">
        <w:t xml:space="preserve">. Celková cena </w:t>
      </w:r>
      <w:r>
        <w:t>Diela</w:t>
      </w:r>
      <w:r w:rsidRPr="00BF4309">
        <w:t xml:space="preserve"> stanovená podľa zákona č. 18/1996 Z. z. o cenách v znení neskorších predpisov predstavuje dojednanú odmenu </w:t>
      </w:r>
      <w:r>
        <w:t>Mandatár</w:t>
      </w:r>
      <w:r w:rsidRPr="00BF4309">
        <w:t>a v maximálnej a konečnej výške.</w:t>
      </w:r>
    </w:p>
    <w:p w14:paraId="5561EEC8" w14:textId="77777777" w:rsidR="009F018A" w:rsidRPr="00AD3934" w:rsidRDefault="009F018A" w:rsidP="009F018A">
      <w:pPr>
        <w:pStyle w:val="Gemernormlny"/>
        <w:numPr>
          <w:ilvl w:val="0"/>
          <w:numId w:val="27"/>
        </w:numPr>
        <w:spacing w:line="256" w:lineRule="auto"/>
      </w:pPr>
      <w:r w:rsidRPr="00AD3934">
        <w:t xml:space="preserve">K zmene dohodnutej </w:t>
      </w:r>
      <w:r>
        <w:t xml:space="preserve">výšky odmeny za výkon činnosti </w:t>
      </w:r>
      <w:r w:rsidRPr="00AD3934">
        <w:t xml:space="preserve">môže dôjsť výlučne iba po dohode </w:t>
      </w:r>
      <w:r>
        <w:t>Zmluvných strán</w:t>
      </w:r>
      <w:r w:rsidRPr="00AD3934">
        <w:t>, o čom bude vyhotovený písomný dodatok</w:t>
      </w:r>
      <w:r>
        <w:t xml:space="preserve"> k tejto Zmluve</w:t>
      </w:r>
      <w:r w:rsidRPr="00AD3934">
        <w:t xml:space="preserve"> podľa ustanovenia v </w:t>
      </w:r>
      <w:r>
        <w:t>Č</w:t>
      </w:r>
      <w:r w:rsidRPr="00AD3934">
        <w:t xml:space="preserve">lánku 1, ods. </w:t>
      </w:r>
      <w:r>
        <w:t>4</w:t>
      </w:r>
      <w:r w:rsidRPr="00AD3934">
        <w:t xml:space="preserve">. tejto </w:t>
      </w:r>
      <w:r>
        <w:t>Zmluvy</w:t>
      </w:r>
      <w:r w:rsidRPr="00AD3934">
        <w:t>.</w:t>
      </w:r>
    </w:p>
    <w:p w14:paraId="2912577C" w14:textId="77777777" w:rsidR="009F018A" w:rsidRPr="00F4434B" w:rsidRDefault="009F018A" w:rsidP="009F018A">
      <w:pPr>
        <w:pStyle w:val="Gemernormlny"/>
        <w:numPr>
          <w:ilvl w:val="0"/>
          <w:numId w:val="27"/>
        </w:numPr>
      </w:pPr>
      <w:r>
        <w:t>Mandatár</w:t>
      </w:r>
      <w:r w:rsidRPr="00F4434B">
        <w:t xml:space="preserve"> zodpovedá za použitie a účtovanie správnej sadzby DPH.</w:t>
      </w:r>
    </w:p>
    <w:p w14:paraId="3FB2E7F2" w14:textId="04E8677E" w:rsidR="009F018A" w:rsidRPr="00F4434B" w:rsidRDefault="009F018A" w:rsidP="009F018A">
      <w:pPr>
        <w:pStyle w:val="Gemernormlny"/>
        <w:numPr>
          <w:ilvl w:val="0"/>
          <w:numId w:val="27"/>
        </w:numPr>
      </w:pPr>
      <w:r>
        <w:t>Mandant</w:t>
      </w:r>
      <w:r w:rsidRPr="00F4434B">
        <w:t xml:space="preserve"> zaplatí </w:t>
      </w:r>
      <w:r>
        <w:t>Mandatár</w:t>
      </w:r>
      <w:r w:rsidRPr="00F4434B">
        <w:t xml:space="preserve">ovi dohodnutú cenu za podmienok dodržania zmluvných ustanovení. K zmene dohodnutej ceny za výkon stavebného dozoru môže dôjsť výlučne iba po dohode </w:t>
      </w:r>
      <w:r>
        <w:t>Zmluvných strán</w:t>
      </w:r>
      <w:r w:rsidRPr="00F4434B">
        <w:t>.</w:t>
      </w:r>
    </w:p>
    <w:p w14:paraId="4D78F5B9" w14:textId="6CD28D30" w:rsidR="009F018A" w:rsidRPr="00F4434B" w:rsidRDefault="009F018A" w:rsidP="009F018A">
      <w:pPr>
        <w:pStyle w:val="Gemernormlny"/>
        <w:numPr>
          <w:ilvl w:val="0"/>
          <w:numId w:val="27"/>
        </w:numPr>
      </w:pPr>
      <w:r>
        <w:t>Mandatár</w:t>
      </w:r>
      <w:r w:rsidRPr="00F4434B">
        <w:t xml:space="preserve"> za výkon stavebného dozoru vystaví čiastkové faktúry a záverečnú faktúru. Čiastkovú faktúru vystavuje </w:t>
      </w:r>
      <w:r>
        <w:t>Mandatár</w:t>
      </w:r>
      <w:r w:rsidRPr="00F4434B">
        <w:t xml:space="preserve"> podľa potreby, nie však častejši</w:t>
      </w:r>
      <w:r>
        <w:t>e</w:t>
      </w:r>
      <w:r w:rsidRPr="00F4434B">
        <w:t xml:space="preserve"> ako </w:t>
      </w:r>
      <w:r>
        <w:t>dvakrát za</w:t>
      </w:r>
      <w:r w:rsidRPr="00F4434B">
        <w:t xml:space="preserve"> kalendárny mesiac. Záverečná faktúra bude pokrývať obdobie od vystavenia poslednej čiastkovej faktúry do skončenia </w:t>
      </w:r>
      <w:r>
        <w:t>účinnosti tejto Zmluvy</w:t>
      </w:r>
      <w:r w:rsidRPr="00F4434B">
        <w:t xml:space="preserve">. Záverečnú faktúru je </w:t>
      </w:r>
      <w:r>
        <w:t>Mandatár</w:t>
      </w:r>
      <w:r w:rsidRPr="00F4434B">
        <w:t xml:space="preserve"> oprávnený vystaviť po odstránení všetkých vád a nedorobkov </w:t>
      </w:r>
      <w:r>
        <w:t>Mandatár</w:t>
      </w:r>
      <w:r w:rsidRPr="00F4434B">
        <w:t xml:space="preserve">om podľa </w:t>
      </w:r>
      <w:r>
        <w:t>Zmluvy</w:t>
      </w:r>
      <w:r w:rsidRPr="00F4434B">
        <w:t xml:space="preserve"> o dielo, resp. po vykonaní poslednej revízie, skúšky, prípadne kontroly, podľa toho, ktorá z uvedených skutočností nastane ako posledná.</w:t>
      </w:r>
    </w:p>
    <w:p w14:paraId="347786A3" w14:textId="77777777" w:rsidR="009F018A" w:rsidRPr="001956D5" w:rsidRDefault="009F018A" w:rsidP="009F018A">
      <w:pPr>
        <w:pStyle w:val="Gemernormlny"/>
        <w:numPr>
          <w:ilvl w:val="0"/>
          <w:numId w:val="27"/>
        </w:numPr>
      </w:pPr>
      <w:r w:rsidRPr="001956D5">
        <w:t>Jednotlivé faktúry sú daňovým dokladom. Faktúry budú obsahovať predovšetkým tieto údaje:</w:t>
      </w:r>
    </w:p>
    <w:p w14:paraId="6874D92E" w14:textId="047BE62A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t xml:space="preserve">označenie obstarávateľa a </w:t>
      </w:r>
      <w:r>
        <w:t>Mandatár</w:t>
      </w:r>
      <w:r w:rsidRPr="001956D5">
        <w:t>a v súlade s ustanovenia</w:t>
      </w:r>
      <w:r>
        <w:t>mi</w:t>
      </w:r>
      <w:r w:rsidRPr="001956D5">
        <w:t xml:space="preserve"> § 3a </w:t>
      </w:r>
      <w:r>
        <w:t xml:space="preserve">zákona č. 513/1911 Zb. </w:t>
      </w:r>
      <w:r w:rsidRPr="001956D5">
        <w:t>Obch</w:t>
      </w:r>
      <w:r>
        <w:t>odného</w:t>
      </w:r>
      <w:r w:rsidRPr="001956D5">
        <w:t xml:space="preserve"> zákonníka</w:t>
      </w:r>
      <w:r>
        <w:t xml:space="preserve"> v znení neskorších predpisov</w:t>
      </w:r>
      <w:r w:rsidRPr="001956D5">
        <w:t xml:space="preserve"> a zákona </w:t>
      </w:r>
      <w:r>
        <w:t xml:space="preserve">č. 431/2002 Z. z. </w:t>
      </w:r>
      <w:r w:rsidRPr="001956D5">
        <w:t>o</w:t>
      </w:r>
      <w:r>
        <w:t> </w:t>
      </w:r>
      <w:r w:rsidRPr="001956D5">
        <w:t>účtovníctve</w:t>
      </w:r>
      <w:r>
        <w:t xml:space="preserve"> v znení neskorších predpisov a taktiež s </w:t>
      </w:r>
      <w:r w:rsidRPr="001956D5">
        <w:t xml:space="preserve">príslušnými identifikačnými číslami </w:t>
      </w:r>
      <w:r>
        <w:t>Zmluvných strán</w:t>
      </w:r>
      <w:r w:rsidRPr="001956D5">
        <w:t>;</w:t>
      </w:r>
    </w:p>
    <w:p w14:paraId="65BC9BDD" w14:textId="77777777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lastRenderedPageBreak/>
        <w:t>číslo faktúry;</w:t>
      </w:r>
    </w:p>
    <w:p w14:paraId="0FB46B8B" w14:textId="77777777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t>deň zhotovenia a deň splatnosti faktúry;</w:t>
      </w:r>
    </w:p>
    <w:p w14:paraId="178E6972" w14:textId="77777777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t xml:space="preserve">označenie peňažného ústavu a číslo účtu, na ktorý </w:t>
      </w:r>
      <w:r>
        <w:t>má byť vykonaná úhrada faktúry, ktorý je v súlade s touto Zmluvou a údajmi uvedenými v identifikácii Zmluvných strán;</w:t>
      </w:r>
    </w:p>
    <w:p w14:paraId="4D700BDC" w14:textId="77777777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t>fakturovanú sumu;</w:t>
      </w:r>
    </w:p>
    <w:p w14:paraId="5E83E1C5" w14:textId="77777777" w:rsidR="009F018A" w:rsidRPr="001956D5" w:rsidRDefault="009F018A" w:rsidP="009F018A">
      <w:pPr>
        <w:pStyle w:val="Gemernormlny"/>
        <w:numPr>
          <w:ilvl w:val="1"/>
          <w:numId w:val="27"/>
        </w:numPr>
      </w:pPr>
      <w:r w:rsidRPr="001956D5">
        <w:t>pečiatku a podpis oprávnenej osoby.</w:t>
      </w:r>
    </w:p>
    <w:p w14:paraId="04791D29" w14:textId="3C87FB5B" w:rsidR="009F018A" w:rsidRPr="00242A2B" w:rsidRDefault="009F018A" w:rsidP="009F018A">
      <w:pPr>
        <w:pStyle w:val="Gemernormlny"/>
        <w:numPr>
          <w:ilvl w:val="0"/>
          <w:numId w:val="27"/>
        </w:numPr>
        <w:rPr>
          <w:b/>
          <w:bCs/>
        </w:rPr>
      </w:pPr>
      <w:r>
        <w:t xml:space="preserve">Finančné prostriedky na úhradu plnenia Predmetu zmluvy budú zabezpečené na základe poskytnutého nenávratného finančného príspevku </w:t>
      </w:r>
      <w:r w:rsidRPr="00086439">
        <w:rPr>
          <w:i/>
          <w:iCs/>
        </w:rPr>
        <w:t xml:space="preserve">(ďalej </w:t>
      </w:r>
      <w:r w:rsidRPr="002A5883">
        <w:rPr>
          <w:i/>
          <w:iCs/>
        </w:rPr>
        <w:t>aj „NFP“)</w:t>
      </w:r>
      <w:r>
        <w:t xml:space="preserve"> sprostredkovateľským orgánom / poskytovateľom. NFP bude poskytnuté </w:t>
      </w:r>
      <w:r>
        <w:rPr>
          <w:shd w:val="clear" w:color="auto" w:fill="FFFFFF"/>
        </w:rPr>
        <w:t>sprostredkovateľským orgánom</w:t>
      </w:r>
      <w:r w:rsidRPr="00C0178B">
        <w:rPr>
          <w:shd w:val="clear" w:color="auto" w:fill="FFFFFF"/>
        </w:rPr>
        <w:t xml:space="preserve"> </w:t>
      </w:r>
      <w:r>
        <w:t xml:space="preserve">na základe v rámci výzvy s kódom </w:t>
      </w:r>
      <w:r w:rsidR="002C5599" w:rsidRPr="002C5599">
        <w:t xml:space="preserve">PSK-SIEA-007-2024-ITI-EFRR - Výzva na podporu energetickej efektívnosti a využívania OZE vo verejných budovách </w:t>
      </w:r>
      <w:r>
        <w:t>a projektu s kódom ITMS21+:</w:t>
      </w:r>
      <w:r w:rsidR="00D925B7">
        <w:t xml:space="preserve"> </w:t>
      </w:r>
      <w:r w:rsidR="00D925B7" w:rsidRPr="00D925B7">
        <w:t>401201</w:t>
      </w:r>
      <w:r w:rsidR="00D925B7" w:rsidRPr="00D925B7">
        <w:rPr>
          <w:b/>
          <w:bCs/>
        </w:rPr>
        <w:t>I533</w:t>
      </w:r>
      <w:r w:rsidRPr="00DF6ABB">
        <w:rPr>
          <w:b/>
          <w:bCs/>
        </w:rPr>
        <w:t xml:space="preserve"> </w:t>
      </w:r>
      <w:r w:rsidR="002C5599">
        <w:rPr>
          <w:b/>
          <w:bCs/>
        </w:rPr>
        <w:t>–</w:t>
      </w:r>
      <w:r w:rsidRPr="00DF6ABB">
        <w:rPr>
          <w:b/>
          <w:bCs/>
        </w:rPr>
        <w:t xml:space="preserve"> </w:t>
      </w:r>
      <w:r w:rsidR="00955339" w:rsidRPr="002C5599">
        <w:rPr>
          <w:b/>
          <w:bCs/>
        </w:rPr>
        <w:t>Zníženie energetickej náročnosti budovy obecného úradu v obci Stratená</w:t>
      </w:r>
      <w:r>
        <w:t>. Zmluva o poskytnutí nenávratného finančného príspevku, ktorou bude zabezpečené financovanie projektu a Zmluvy, musí byť uzatvorená najneskôr do 31. 12. 2026.</w:t>
      </w:r>
    </w:p>
    <w:p w14:paraId="35605229" w14:textId="77777777" w:rsidR="009F018A" w:rsidRDefault="009F018A" w:rsidP="009F018A">
      <w:pPr>
        <w:pStyle w:val="Gemernormlny"/>
        <w:numPr>
          <w:ilvl w:val="0"/>
          <w:numId w:val="27"/>
        </w:numPr>
      </w:pPr>
      <w:r>
        <w:t>Mandant</w:t>
      </w:r>
      <w:r w:rsidRPr="001956D5">
        <w:t xml:space="preserve"> sa zaväzuje uhrádzať plnenia v prospech </w:t>
      </w:r>
      <w:r>
        <w:t>Mandatár</w:t>
      </w:r>
      <w:r w:rsidRPr="001956D5">
        <w:t>a riadne a</w:t>
      </w:r>
      <w:r>
        <w:t> </w:t>
      </w:r>
      <w:r w:rsidRPr="001956D5">
        <w:t>včas</w:t>
      </w:r>
      <w:r>
        <w:t>.</w:t>
      </w:r>
      <w:r w:rsidRPr="001956D5">
        <w:t xml:space="preserve"> Splatnosť faktúr </w:t>
      </w:r>
      <w:r>
        <w:t>Mandant</w:t>
      </w:r>
      <w:r w:rsidRPr="001956D5">
        <w:t xml:space="preserve">om je </w:t>
      </w:r>
      <w:r>
        <w:t>minimálne</w:t>
      </w:r>
      <w:r w:rsidRPr="001956D5">
        <w:t xml:space="preserve"> </w:t>
      </w:r>
      <w:r>
        <w:t>30</w:t>
      </w:r>
      <w:r w:rsidRPr="001956D5">
        <w:t xml:space="preserve"> kalendárnych dní od doručenia faktúry </w:t>
      </w:r>
      <w:r>
        <w:t>Mandatár</w:t>
      </w:r>
      <w:r w:rsidRPr="001956D5">
        <w:t>om.</w:t>
      </w:r>
    </w:p>
    <w:p w14:paraId="4B3CC570" w14:textId="77777777" w:rsidR="009F018A" w:rsidRPr="001956D5" w:rsidRDefault="009F018A" w:rsidP="009F018A">
      <w:pPr>
        <w:pStyle w:val="Gemernormlny"/>
        <w:numPr>
          <w:ilvl w:val="0"/>
          <w:numId w:val="27"/>
        </w:numPr>
      </w:pPr>
      <w:r w:rsidRPr="001956D5">
        <w:t xml:space="preserve">V prípade, že nebudú dodržané splatnosti faktúr a platobné podmienky uvedené v tejto </w:t>
      </w:r>
      <w:r>
        <w:t>Zmluve o dielo</w:t>
      </w:r>
      <w:r w:rsidRPr="001956D5">
        <w:t xml:space="preserve">, </w:t>
      </w:r>
      <w:r>
        <w:t>Mandatár</w:t>
      </w:r>
      <w:r w:rsidRPr="001956D5">
        <w:t xml:space="preserve"> môže odstúpiť od </w:t>
      </w:r>
      <w:r>
        <w:t>Zmluvy</w:t>
      </w:r>
      <w:r w:rsidRPr="001956D5">
        <w:t xml:space="preserve">, ak došlo k predošlému písomnému upozorneniu </w:t>
      </w:r>
      <w:r>
        <w:t>Mandant</w:t>
      </w:r>
      <w:r w:rsidRPr="001956D5">
        <w:t>a na omeškania s plnením a uplynutiu primeranej lehoty</w:t>
      </w:r>
      <w:r>
        <w:t xml:space="preserve"> 10 kalendárnych dní</w:t>
      </w:r>
      <w:r w:rsidRPr="001956D5">
        <w:t xml:space="preserve"> na dodatočné plnenie. Odstúpenie je účinné momentom doručenia druhej zmluvnej strane. </w:t>
      </w:r>
    </w:p>
    <w:p w14:paraId="756F2BA8" w14:textId="77777777" w:rsidR="009F018A" w:rsidRPr="00F4434B" w:rsidRDefault="009F018A" w:rsidP="009F018A">
      <w:pPr>
        <w:pStyle w:val="Gemernormlny"/>
        <w:numPr>
          <w:ilvl w:val="0"/>
          <w:numId w:val="27"/>
        </w:numPr>
      </w:pPr>
      <w:r>
        <w:t>Mandatár</w:t>
      </w:r>
      <w:r w:rsidRPr="001956D5">
        <w:t xml:space="preserve"> si je vedomý skutočnosti, že </w:t>
      </w:r>
      <w:r>
        <w:t>Mandant</w:t>
      </w:r>
      <w:r w:rsidRPr="001956D5">
        <w:t xml:space="preserve"> je viazaný lehotami a termínmi. </w:t>
      </w:r>
      <w:r>
        <w:t>Mandatár</w:t>
      </w:r>
      <w:r w:rsidRPr="001956D5">
        <w:t xml:space="preserve"> berie na vedomie, že nedodržanie termínu dokončenia </w:t>
      </w:r>
      <w:r>
        <w:t>Diel</w:t>
      </w:r>
      <w:r w:rsidRPr="001956D5">
        <w:t xml:space="preserve">a v celosti riadne a včas môže spôsobiť </w:t>
      </w:r>
      <w:r>
        <w:t>Mandant</w:t>
      </w:r>
      <w:r w:rsidRPr="001956D5">
        <w:t xml:space="preserve">ovi škody, ktoré si bude </w:t>
      </w:r>
      <w:r>
        <w:t>Mandant</w:t>
      </w:r>
      <w:r w:rsidRPr="001956D5">
        <w:t xml:space="preserve"> v prípade porušenia zmluvných povinností </w:t>
      </w:r>
      <w:r>
        <w:t>Mandatár</w:t>
      </w:r>
      <w:r w:rsidRPr="001956D5">
        <w:t xml:space="preserve">om uplatňovať od </w:t>
      </w:r>
      <w:r>
        <w:t>Mandatár</w:t>
      </w:r>
      <w:r w:rsidRPr="001956D5">
        <w:t>a.</w:t>
      </w:r>
    </w:p>
    <w:p w14:paraId="44EAC14B" w14:textId="77777777" w:rsidR="009F018A" w:rsidRDefault="009F018A" w:rsidP="009F018A">
      <w:pPr>
        <w:pStyle w:val="Gemernormlny"/>
      </w:pPr>
    </w:p>
    <w:p w14:paraId="7D063E6C" w14:textId="77777777" w:rsidR="009F018A" w:rsidRPr="00CE7D4A" w:rsidRDefault="009F018A" w:rsidP="009F018A">
      <w:pPr>
        <w:pStyle w:val="Gemernormlny"/>
      </w:pPr>
    </w:p>
    <w:p w14:paraId="7395AFD0" w14:textId="77777777" w:rsidR="009F018A" w:rsidRPr="00F4434B" w:rsidRDefault="009F018A" w:rsidP="009F018A">
      <w:pPr>
        <w:pStyle w:val="Gemer1"/>
      </w:pPr>
      <w:r w:rsidRPr="00F4434B">
        <w:t xml:space="preserve">Článok </w:t>
      </w:r>
      <w:fldSimple w:instr=" AUTONUMLGL  \e "/>
      <w:r>
        <w:br/>
        <w:t>Práva a povinnosti Zmluvných strán</w:t>
      </w:r>
    </w:p>
    <w:p w14:paraId="5086C50F" w14:textId="77777777" w:rsidR="009F018A" w:rsidRPr="00F4434B" w:rsidRDefault="009F018A" w:rsidP="009F018A">
      <w:pPr>
        <w:spacing w:after="0" w:line="276" w:lineRule="auto"/>
        <w:ind w:firstLine="709"/>
        <w:jc w:val="both"/>
        <w:rPr>
          <w:rFonts w:ascii="Times New Roman" w:hAnsi="Times New Roman" w:cstheme="majorHAnsi"/>
          <w:sz w:val="24"/>
          <w:szCs w:val="24"/>
        </w:rPr>
      </w:pPr>
    </w:p>
    <w:p w14:paraId="5D42AC16" w14:textId="77777777" w:rsidR="009F018A" w:rsidRPr="00B3256D" w:rsidRDefault="009F018A" w:rsidP="009F018A">
      <w:pPr>
        <w:pStyle w:val="Gemernormlny"/>
        <w:numPr>
          <w:ilvl w:val="0"/>
          <w:numId w:val="28"/>
        </w:numPr>
      </w:pPr>
      <w:r w:rsidRPr="00B3256D">
        <w:t>Mandant sa zaväzuje:</w:t>
      </w:r>
    </w:p>
    <w:p w14:paraId="61D0A773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odovzdať Mandatárovi všetky relevantné podklady súvisiace s realizáciou Diela, najmä povolenie na realizáciu stavby, zmluvu o dielo, vyjadrenia dotknutých orgánov, projektovú dokumentáciu ako i ďalšie dokumenty, ktoré sú potrebné na riadne plnenie tejto Zmluvy;</w:t>
      </w:r>
    </w:p>
    <w:p w14:paraId="1CB4D05B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poskytovať Mandatárovi súčinnosť potrebnú na plnenie tejto Zmluvy;</w:t>
      </w:r>
    </w:p>
    <w:p w14:paraId="5FA9E3E9" w14:textId="6585A681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lastRenderedPageBreak/>
        <w:t>zabezpečiť súčinnosť</w:t>
      </w:r>
      <w:r w:rsidR="00DF60DE">
        <w:t xml:space="preserve"> Zhotoviteľa</w:t>
      </w:r>
      <w:r w:rsidRPr="00B3256D">
        <w:t xml:space="preserve"> potrebnú na plnenie tejto Zmluvy;</w:t>
      </w:r>
    </w:p>
    <w:p w14:paraId="13994BF9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oznamovať Mandatárovi všetky dôležité skutočnosti vzťahujúce sa k plneniu Zmluvy.</w:t>
      </w:r>
    </w:p>
    <w:p w14:paraId="7B043944" w14:textId="77777777" w:rsidR="009F018A" w:rsidRPr="00B3256D" w:rsidRDefault="009F018A" w:rsidP="009F018A">
      <w:pPr>
        <w:pStyle w:val="Gemernormlny"/>
        <w:numPr>
          <w:ilvl w:val="0"/>
          <w:numId w:val="28"/>
        </w:numPr>
      </w:pPr>
      <w:r w:rsidRPr="00B3256D">
        <w:t>Mandatár sa zaväzuje:</w:t>
      </w:r>
    </w:p>
    <w:p w14:paraId="6C15CD2D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postupovať s odbornou starostlivosťou tak, aby bolo dielo vykonané riadne a včas, pri vynaložení zmluvne zakotvených nákladov;</w:t>
      </w:r>
    </w:p>
    <w:p w14:paraId="1B6D31B5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postupovať podľa platných právnych predpisov, STN, EN;</w:t>
      </w:r>
    </w:p>
    <w:p w14:paraId="4718B80F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postupovať podľa pokynov Mandanta a v súlade s jeho záujmami;</w:t>
      </w:r>
    </w:p>
    <w:p w14:paraId="1A59DFFC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oznámiť Mandantovi všetky skutočnosti, ktoré zistil pri plnení tejto Zmluvy a ktoré môžu mať vplyv na zmenu Diela;</w:t>
      </w:r>
    </w:p>
    <w:p w14:paraId="04F2736F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bezodkladne po splnení Zmluvy odovzdať Mandantovi veci, ktoré prevzal na účely plnenia tejto Zmluvy;</w:t>
      </w:r>
    </w:p>
    <w:p w14:paraId="6443153B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upozorniť Mandanta na možné prekážky v plnení Zmluvy a vynaložiť potrebné úsilie na ich odstránenie;</w:t>
      </w:r>
    </w:p>
    <w:p w14:paraId="7C926334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 xml:space="preserve">zachovávať' mlčanlivosť o všetkých skutočnostiach, o ktorých sa dozvie v súvislosti s plnením Zmluvy, najmä nevyužiť ani nesprístupniť tretím osobám žiadne skutočnosti, informácie, poznatky, podklady alebo iné záležitosti. </w:t>
      </w:r>
      <w:r>
        <w:t>T</w:t>
      </w:r>
      <w:r w:rsidRPr="00B3256D">
        <w:t>ieto informácie je Mandatár oprávnený poskytovať iba svojim zamestnancom a zmluvným partnerom v rozsahu potrebnom na plnenie tejto Zmluvy, pričom v plnej miere zodpovedá za dodržiavanie záväzku mlčanlivosti týmito osobami. týmto ustanovením bude Mandatár viazaný aj po splnení predmetu tejto Zmluvy.</w:t>
      </w:r>
    </w:p>
    <w:p w14:paraId="16F4BBE0" w14:textId="77777777" w:rsidR="009F018A" w:rsidRPr="00B3256D" w:rsidRDefault="009F018A" w:rsidP="009F018A">
      <w:pPr>
        <w:pStyle w:val="Gemernormlny"/>
        <w:numPr>
          <w:ilvl w:val="0"/>
          <w:numId w:val="28"/>
        </w:numPr>
      </w:pPr>
      <w:r w:rsidRPr="00B3256D">
        <w:t xml:space="preserve">Mandatár je povinný poskytnúť spolupôsobenie oprávneným osobám povereným výkonom kontroly/kontroly na mieste/auditu súvisiaceho s výkonom Diela, ktoré </w:t>
      </w:r>
      <w:proofErr w:type="spellStart"/>
      <w:r w:rsidRPr="00B3256D">
        <w:t>dozoruje</w:t>
      </w:r>
      <w:proofErr w:type="spellEnd"/>
      <w:r w:rsidRPr="00B3256D">
        <w:t>, kedykoľvek počas platnosti a účinnosti Zmluvy o poskytnutí NFP, strpieť tento výkon kontroly/kontroly na mieste/auditu a poskytnúť im všetku potrebnú súčinnosť. Oprávnené osoby na výkon kontroly/kontroly na mieste/auditu sú najmä :</w:t>
      </w:r>
    </w:p>
    <w:p w14:paraId="45D84F20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poskytovateľ NFP a ním poverené osoby,</w:t>
      </w:r>
    </w:p>
    <w:p w14:paraId="166054CC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útvar následnej finančnej kontroly a nimi poverené osoby,</w:t>
      </w:r>
    </w:p>
    <w:p w14:paraId="08A1C53E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Najvyšší kontrolný úrad SR, Úrad vládneho auditu, Certifikačný orgán a nimi poverené osoby,</w:t>
      </w:r>
    </w:p>
    <w:p w14:paraId="411898AA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orgán auditu, jeho spolupracujúce orgány a nimi poverené osoby,</w:t>
      </w:r>
    </w:p>
    <w:p w14:paraId="67A593FD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splnomocnení zástupcovia Európskej Komisie a Európskeho dvora audítorov,</w:t>
      </w:r>
    </w:p>
    <w:p w14:paraId="562B2FC5" w14:textId="77777777" w:rsidR="009F018A" w:rsidRPr="00B3256D" w:rsidRDefault="009F018A" w:rsidP="009F018A">
      <w:pPr>
        <w:pStyle w:val="Gemernormlny"/>
        <w:numPr>
          <w:ilvl w:val="1"/>
          <w:numId w:val="28"/>
        </w:numPr>
      </w:pPr>
      <w:r w:rsidRPr="00B3256D">
        <w:t>osoby prizvané orgánmi uvedenými v písm. a) až d) tohto bodu tohto článku tejto Zmluvy o dielo v súlade s príslušnými právnymi predpismi SR a EÚ.</w:t>
      </w:r>
    </w:p>
    <w:p w14:paraId="51D470C2" w14:textId="77777777" w:rsidR="009F018A" w:rsidRDefault="009F018A" w:rsidP="009F018A">
      <w:pPr>
        <w:pStyle w:val="Gemernormlny"/>
      </w:pPr>
    </w:p>
    <w:p w14:paraId="5DF6944C" w14:textId="77777777" w:rsidR="009F018A" w:rsidRDefault="009F018A" w:rsidP="009F018A">
      <w:pPr>
        <w:pStyle w:val="Gemernormlny"/>
      </w:pPr>
    </w:p>
    <w:p w14:paraId="57A40EEF" w14:textId="77777777" w:rsidR="009F018A" w:rsidRPr="00F4434B" w:rsidRDefault="009F018A" w:rsidP="009F018A">
      <w:pPr>
        <w:pStyle w:val="Gemer1"/>
      </w:pPr>
      <w:r w:rsidRPr="00F4434B">
        <w:lastRenderedPageBreak/>
        <w:t xml:space="preserve">Článok </w:t>
      </w:r>
      <w:fldSimple w:instr=" AUTONUMLGL  \e "/>
      <w:r w:rsidRPr="00F4434B">
        <w:br/>
      </w:r>
      <w:r>
        <w:t>Zodpovednosť za vady</w:t>
      </w:r>
    </w:p>
    <w:p w14:paraId="4BDDD32C" w14:textId="77777777" w:rsidR="009F018A" w:rsidRPr="00F4434B" w:rsidRDefault="009F018A" w:rsidP="009F018A">
      <w:pPr>
        <w:spacing w:after="0"/>
        <w:jc w:val="both"/>
        <w:rPr>
          <w:rFonts w:ascii="Times New Roman" w:hAnsi="Times New Roman"/>
          <w:sz w:val="24"/>
        </w:rPr>
      </w:pPr>
    </w:p>
    <w:p w14:paraId="17FB0B7D" w14:textId="77777777" w:rsidR="009F018A" w:rsidRDefault="009F018A" w:rsidP="009F018A">
      <w:pPr>
        <w:pStyle w:val="Gemernormlny"/>
        <w:numPr>
          <w:ilvl w:val="0"/>
          <w:numId w:val="23"/>
        </w:numPr>
      </w:pPr>
      <w:r>
        <w:t>Mandatár</w:t>
      </w:r>
      <w:r w:rsidRPr="00E22660">
        <w:t xml:space="preserve"> zodpovedá za to, že </w:t>
      </w:r>
      <w:r>
        <w:t>P</w:t>
      </w:r>
      <w:r w:rsidRPr="00E22660">
        <w:t xml:space="preserve">redmet </w:t>
      </w:r>
      <w:r>
        <w:t>Zmluvy</w:t>
      </w:r>
      <w:r w:rsidRPr="00E22660">
        <w:t xml:space="preserve"> podľa </w:t>
      </w:r>
      <w:r>
        <w:t>Č</w:t>
      </w:r>
      <w:r w:rsidRPr="00E22660">
        <w:t xml:space="preserve">lánku 1 tejto </w:t>
      </w:r>
      <w:r>
        <w:t>Z</w:t>
      </w:r>
      <w:r w:rsidRPr="00E22660">
        <w:t xml:space="preserve">mluvy bude vykonaný podľa projektu v súlade s technickými a právnymi predpismi a podľa ustanovení tejto </w:t>
      </w:r>
      <w:r>
        <w:t>Zmluvy</w:t>
      </w:r>
      <w:r w:rsidRPr="00E22660">
        <w:t>.</w:t>
      </w:r>
    </w:p>
    <w:p w14:paraId="14F47F59" w14:textId="2FCA2655" w:rsidR="009F018A" w:rsidRPr="00D6239D" w:rsidRDefault="009F018A" w:rsidP="009F018A">
      <w:pPr>
        <w:pStyle w:val="Gemernormlny"/>
        <w:numPr>
          <w:ilvl w:val="0"/>
          <w:numId w:val="23"/>
        </w:numPr>
      </w:pPr>
      <w:r>
        <w:t>Mandatár</w:t>
      </w:r>
      <w:r w:rsidRPr="003F1D97">
        <w:t xml:space="preserve"> berie na vedomie, že od včasného, riadneho a správneho plnenia jeho povinností v zmysle tejto </w:t>
      </w:r>
      <w:r>
        <w:t>Zmluvy</w:t>
      </w:r>
      <w:r w:rsidRPr="003F1D97">
        <w:t xml:space="preserve">, závisí riadne a včasné zhotovenie </w:t>
      </w:r>
      <w:r>
        <w:t>s</w:t>
      </w:r>
      <w:r w:rsidRPr="003F1D97">
        <w:t xml:space="preserve">tavby ako aj prípadné uplatnenie práv a nárokov </w:t>
      </w:r>
      <w:r>
        <w:t>Mandant</w:t>
      </w:r>
      <w:r w:rsidRPr="003F1D97">
        <w:t xml:space="preserve">a voči </w:t>
      </w:r>
      <w:r w:rsidR="00DF60DE">
        <w:t>Zhotoviteľovi</w:t>
      </w:r>
      <w:r w:rsidRPr="003F1D97">
        <w:t xml:space="preserve"> </w:t>
      </w:r>
      <w:r>
        <w:t>s</w:t>
      </w:r>
      <w:r w:rsidRPr="003F1D97">
        <w:t xml:space="preserve">tavby ako aj na plnenie povinností </w:t>
      </w:r>
      <w:r>
        <w:t>Mandant</w:t>
      </w:r>
      <w:r w:rsidRPr="003F1D97">
        <w:t>a voči tretím osobám a štátnym orgánom. V prípade, ak v</w:t>
      </w:r>
      <w:r>
        <w:t> </w:t>
      </w:r>
      <w:r w:rsidRPr="003F1D97">
        <w:t xml:space="preserve">dôsledku omeškania </w:t>
      </w:r>
      <w:r>
        <w:t>Mandatár</w:t>
      </w:r>
      <w:r w:rsidRPr="003F1D97">
        <w:t xml:space="preserve">a s plnením ktorejkoľvek jeho povinnosti v zmysle tejto </w:t>
      </w:r>
      <w:r>
        <w:t>Zmluvy</w:t>
      </w:r>
      <w:r w:rsidRPr="003F1D97">
        <w:t xml:space="preserve"> alebo chybného plnenia ktorejkoľvek povinnosti podľa tejto </w:t>
      </w:r>
      <w:r>
        <w:t>Zmluvy</w:t>
      </w:r>
      <w:r w:rsidRPr="003F1D97">
        <w:t>, dôjde k </w:t>
      </w:r>
      <w:proofErr w:type="spellStart"/>
      <w:r w:rsidRPr="003F1D97">
        <w:t>vadnému</w:t>
      </w:r>
      <w:proofErr w:type="spellEnd"/>
      <w:r w:rsidRPr="003F1D97">
        <w:t xml:space="preserve"> zhotoveniu </w:t>
      </w:r>
      <w:r>
        <w:t>s</w:t>
      </w:r>
      <w:r w:rsidRPr="003F1D97">
        <w:t xml:space="preserve">tavby alebo omeškaniu so zhotovením </w:t>
      </w:r>
      <w:r>
        <w:t>s</w:t>
      </w:r>
      <w:r w:rsidRPr="003F1D97">
        <w:t xml:space="preserve">tavby alebo k prípadnému neuplatneniu alebo neskorému uplatneniu práv a nárokov </w:t>
      </w:r>
      <w:r>
        <w:t>Mandant</w:t>
      </w:r>
      <w:r w:rsidRPr="003F1D97">
        <w:t xml:space="preserve">a voči </w:t>
      </w:r>
      <w:r>
        <w:t>Mandatár</w:t>
      </w:r>
      <w:r w:rsidRPr="003F1D97">
        <w:t xml:space="preserve">ovi </w:t>
      </w:r>
      <w:r>
        <w:t>s</w:t>
      </w:r>
      <w:r w:rsidRPr="003F1D97">
        <w:t xml:space="preserve">tavby, alebo k oneskorenému, nesprávnemu splneniu alebo nesplneniu povinností </w:t>
      </w:r>
      <w:r>
        <w:t>Mandant</w:t>
      </w:r>
      <w:r w:rsidRPr="003F1D97">
        <w:t xml:space="preserve">a voči tretím osobám alebo štátnym orgánom, v dôsledku čoho </w:t>
      </w:r>
      <w:r>
        <w:t>Mandant</w:t>
      </w:r>
      <w:r w:rsidRPr="003F1D97">
        <w:t xml:space="preserve">ovi vznikne škoda alebo </w:t>
      </w:r>
      <w:r>
        <w:t>Mandant</w:t>
      </w:r>
      <w:r w:rsidRPr="003F1D97">
        <w:t xml:space="preserve">ovi povinnosť na úhradu sankcie, vzniknutej škody alebo iných plnení voči tretím subjektom alebo z takéhoto dôvodu dôjde k strate nároku </w:t>
      </w:r>
      <w:r>
        <w:t>Mandant</w:t>
      </w:r>
      <w:r w:rsidRPr="003F1D97">
        <w:t>a na nároky z </w:t>
      </w:r>
      <w:proofErr w:type="spellStart"/>
      <w:r w:rsidRPr="003F1D97">
        <w:t>vadného</w:t>
      </w:r>
      <w:proofErr w:type="spellEnd"/>
      <w:r w:rsidRPr="003F1D97">
        <w:t xml:space="preserve"> alebo oneskoreného plnenia voči </w:t>
      </w:r>
      <w:r>
        <w:t>Mandatár</w:t>
      </w:r>
      <w:r w:rsidRPr="003F1D97">
        <w:t xml:space="preserve">ovi </w:t>
      </w:r>
      <w:r>
        <w:t>s</w:t>
      </w:r>
      <w:r w:rsidRPr="003F1D97">
        <w:t>tavby alebo iné plnenia v zmysle platných právnych predpisov, na ktoré by mu v</w:t>
      </w:r>
      <w:r>
        <w:t> </w:t>
      </w:r>
      <w:r w:rsidRPr="003F1D97">
        <w:t xml:space="preserve">prípade riadneho bezchybného plnenia povinností </w:t>
      </w:r>
      <w:r>
        <w:t>Mandatár</w:t>
      </w:r>
      <w:r w:rsidRPr="003F1D97">
        <w:t xml:space="preserve">a v zmysle tejto </w:t>
      </w:r>
      <w:r>
        <w:t>Zmluvy</w:t>
      </w:r>
      <w:r w:rsidRPr="003F1D97">
        <w:t xml:space="preserve"> vznikol nárok, </w:t>
      </w:r>
      <w:r>
        <w:t>Mandatár</w:t>
      </w:r>
      <w:r w:rsidRPr="003F1D97">
        <w:t xml:space="preserve"> je povinný </w:t>
      </w:r>
      <w:r>
        <w:t>Mandant</w:t>
      </w:r>
      <w:r w:rsidRPr="003F1D97">
        <w:t xml:space="preserve">ovi v plnom rozsahu nahradiť všetky a akékoľvek škody (vrátane ušlého zisku) a všetky a akékoľvek náklady vzniknuté </w:t>
      </w:r>
      <w:r>
        <w:t>Mandant</w:t>
      </w:r>
      <w:r w:rsidRPr="003F1D97">
        <w:t>ovi.</w:t>
      </w:r>
    </w:p>
    <w:p w14:paraId="02C63102" w14:textId="77777777" w:rsidR="009F018A" w:rsidRPr="00E22660" w:rsidRDefault="009F018A" w:rsidP="009F018A">
      <w:pPr>
        <w:pStyle w:val="Gemernormlny"/>
        <w:numPr>
          <w:ilvl w:val="0"/>
          <w:numId w:val="23"/>
        </w:numPr>
      </w:pPr>
      <w:r>
        <w:t>Mandatár</w:t>
      </w:r>
      <w:r w:rsidRPr="00E22660">
        <w:t xml:space="preserve"> nezodpovedá za vady, ktoré boli spôsobené použitím podkladov prevzatých od </w:t>
      </w:r>
      <w:r>
        <w:t>Mandant</w:t>
      </w:r>
      <w:r w:rsidRPr="00E22660">
        <w:t xml:space="preserve">a a </w:t>
      </w:r>
      <w:r>
        <w:t>Mandatár</w:t>
      </w:r>
      <w:r w:rsidRPr="00E22660">
        <w:t xml:space="preserve"> ani pri vynaložení všetkej starostlivosti nemohol zistiť ich nevhodnosť.</w:t>
      </w:r>
    </w:p>
    <w:p w14:paraId="0852CBA2" w14:textId="77777777" w:rsidR="009F018A" w:rsidRPr="00E22660" w:rsidRDefault="009F018A" w:rsidP="009F018A">
      <w:pPr>
        <w:pStyle w:val="Gemernormlny"/>
        <w:numPr>
          <w:ilvl w:val="0"/>
          <w:numId w:val="23"/>
        </w:numPr>
      </w:pPr>
      <w:r w:rsidRPr="00E22660">
        <w:t xml:space="preserve">Prípadnú reklamáciu vady plnenia predmetu tejto </w:t>
      </w:r>
      <w:r>
        <w:t>Zmluvy</w:t>
      </w:r>
      <w:r w:rsidRPr="00E22660">
        <w:t xml:space="preserve"> je </w:t>
      </w:r>
      <w:r>
        <w:t>Mandant</w:t>
      </w:r>
      <w:r w:rsidRPr="00E22660">
        <w:t xml:space="preserve"> povinný uplatniť bezodkladne po zistení vady.</w:t>
      </w:r>
    </w:p>
    <w:p w14:paraId="6B5AB847" w14:textId="77777777" w:rsidR="009F018A" w:rsidRDefault="009F018A" w:rsidP="009F018A">
      <w:pPr>
        <w:pStyle w:val="Gemernormlny"/>
      </w:pPr>
    </w:p>
    <w:p w14:paraId="125C75FF" w14:textId="77777777" w:rsidR="009F018A" w:rsidRDefault="009F018A" w:rsidP="009F018A">
      <w:pPr>
        <w:pStyle w:val="Gemernormlny"/>
      </w:pPr>
    </w:p>
    <w:p w14:paraId="002765B9" w14:textId="77777777" w:rsidR="009F018A" w:rsidRPr="00F4434B" w:rsidRDefault="009F018A" w:rsidP="009F018A">
      <w:pPr>
        <w:pStyle w:val="Gemer1"/>
      </w:pPr>
      <w:r w:rsidRPr="00F4434B">
        <w:t xml:space="preserve">Článok </w:t>
      </w:r>
      <w:fldSimple w:instr=" AUTONUMLGL  \e "/>
      <w:r w:rsidRPr="00F4434B">
        <w:br/>
      </w:r>
      <w:r>
        <w:t>Sankcie</w:t>
      </w:r>
    </w:p>
    <w:p w14:paraId="02761286" w14:textId="77777777" w:rsidR="009F018A" w:rsidRPr="00F4434B" w:rsidRDefault="009F018A" w:rsidP="009F018A">
      <w:pPr>
        <w:spacing w:after="0"/>
        <w:jc w:val="both"/>
        <w:rPr>
          <w:rFonts w:ascii="Times New Roman" w:hAnsi="Times New Roman"/>
          <w:sz w:val="24"/>
        </w:rPr>
      </w:pPr>
    </w:p>
    <w:p w14:paraId="06B14785" w14:textId="77777777" w:rsidR="009F018A" w:rsidRDefault="009F018A" w:rsidP="009F018A">
      <w:pPr>
        <w:pStyle w:val="Gemernormlny"/>
        <w:numPr>
          <w:ilvl w:val="0"/>
          <w:numId w:val="24"/>
        </w:numPr>
      </w:pPr>
      <w:r>
        <w:t>V prípade, ak stavebný dozor pri vykonávaní kontrolnej činnosti poruší povinnosti ustanovené podľa článku 2 tejto Zmluvy, má Mandant právo na uplatnenie zmluvnej pokuty pri závažnom porušení, alebo pri opakovanom menej závažnom porušení, a to vo výške 0,5% z odmeny, ktorá mu prináleží podľa Článku 4, ods. 1 tejto Zmluvy za každé takéto porušenie tejto Zmluvy.</w:t>
      </w:r>
    </w:p>
    <w:p w14:paraId="5A117AF1" w14:textId="77777777" w:rsidR="009F018A" w:rsidRDefault="009F018A" w:rsidP="009F018A">
      <w:pPr>
        <w:pStyle w:val="Gemernormlny"/>
        <w:numPr>
          <w:ilvl w:val="0"/>
          <w:numId w:val="24"/>
        </w:numPr>
      </w:pPr>
      <w:r>
        <w:lastRenderedPageBreak/>
        <w:t>V prípade, ak Mandant neuhradí fakturovanú odmenu v lehote splatnosti a ani po upozornení Mandanta Mandatárom na neuhradenú faktúru do 10 dní od písomného doručenia tohto upozornenia, má Mandatár právo na úrok z omeškania vo výške 0,1 % z fakturovanej sumy podľa nariadenia vlády SR č. 21/2013 Z. z., ktorým sa vykonávajú niektoré ustanovenia Obchodného zákonníka.</w:t>
      </w:r>
    </w:p>
    <w:p w14:paraId="6BA64DFF" w14:textId="77777777" w:rsidR="009F018A" w:rsidRDefault="009F018A" w:rsidP="009F018A">
      <w:pPr>
        <w:pStyle w:val="Gemernormlny"/>
      </w:pPr>
    </w:p>
    <w:p w14:paraId="660B1B15" w14:textId="77777777" w:rsidR="009F018A" w:rsidRPr="00104FDF" w:rsidRDefault="009F018A" w:rsidP="009F018A">
      <w:pPr>
        <w:pStyle w:val="Gemernormlny"/>
      </w:pPr>
    </w:p>
    <w:p w14:paraId="531AE0C0" w14:textId="77777777" w:rsidR="009F018A" w:rsidRDefault="009F018A" w:rsidP="009F018A">
      <w:pPr>
        <w:pStyle w:val="Gemer1"/>
      </w:pPr>
      <w:r>
        <w:t xml:space="preserve">Článok </w:t>
      </w:r>
      <w:fldSimple w:instr=" AUTONUMLGL  \e "/>
      <w:r>
        <w:br/>
        <w:t>Ďalšie ustanovenia</w:t>
      </w:r>
    </w:p>
    <w:p w14:paraId="492D03B6" w14:textId="77777777" w:rsidR="009F018A" w:rsidRDefault="009F018A" w:rsidP="009F018A">
      <w:pPr>
        <w:pStyle w:val="Gemertext"/>
      </w:pPr>
    </w:p>
    <w:p w14:paraId="5EF42E6A" w14:textId="77777777" w:rsidR="009F018A" w:rsidRDefault="009F018A" w:rsidP="009F018A">
      <w:pPr>
        <w:pStyle w:val="Gemernormlny"/>
        <w:numPr>
          <w:ilvl w:val="0"/>
          <w:numId w:val="4"/>
        </w:numPr>
      </w:pPr>
      <w:r w:rsidRPr="00874A42">
        <w:t xml:space="preserve">Túto zmluvu je možné zrušiť: </w:t>
      </w:r>
    </w:p>
    <w:p w14:paraId="58A5756B" w14:textId="77777777" w:rsidR="009F018A" w:rsidRDefault="009F018A" w:rsidP="009F018A">
      <w:pPr>
        <w:pStyle w:val="Gemernormlny"/>
        <w:numPr>
          <w:ilvl w:val="1"/>
          <w:numId w:val="4"/>
        </w:numPr>
      </w:pPr>
      <w:r w:rsidRPr="00874A42">
        <w:t xml:space="preserve">písomnou dohodou </w:t>
      </w:r>
      <w:r>
        <w:t>Zmluvných strán</w:t>
      </w:r>
      <w:r w:rsidRPr="00874A42">
        <w:t>;</w:t>
      </w:r>
    </w:p>
    <w:p w14:paraId="5E966CB3" w14:textId="77777777" w:rsidR="009F018A" w:rsidRDefault="009F018A" w:rsidP="009F018A">
      <w:pPr>
        <w:pStyle w:val="Gemernormlny"/>
        <w:numPr>
          <w:ilvl w:val="1"/>
          <w:numId w:val="4"/>
        </w:numPr>
      </w:pPr>
      <w:r w:rsidRPr="00874A42">
        <w:t>výpoveďou s dvojmesačnou výpovednou lehotou;</w:t>
      </w:r>
    </w:p>
    <w:p w14:paraId="4BD4FF45" w14:textId="77777777" w:rsidR="009F018A" w:rsidRDefault="009F018A" w:rsidP="009F018A">
      <w:pPr>
        <w:pStyle w:val="Gemernormlny"/>
        <w:numPr>
          <w:ilvl w:val="1"/>
          <w:numId w:val="4"/>
        </w:numPr>
        <w:spacing w:line="256" w:lineRule="auto"/>
      </w:pPr>
      <w:r w:rsidRPr="00EE4164">
        <w:t xml:space="preserve">odstúpením od </w:t>
      </w:r>
      <w:r>
        <w:t>Zmluvy</w:t>
      </w:r>
      <w:r w:rsidRPr="00EE4164">
        <w:t xml:space="preserve"> podľa článku </w:t>
      </w:r>
      <w:r>
        <w:t>4</w:t>
      </w:r>
      <w:r w:rsidRPr="00EE4164">
        <w:t>, ods. 1</w:t>
      </w:r>
      <w:r>
        <w:t>0</w:t>
      </w:r>
      <w:r w:rsidRPr="00EE4164">
        <w:t xml:space="preserve"> tejto </w:t>
      </w:r>
      <w:r>
        <w:t>Zmluvy;</w:t>
      </w:r>
    </w:p>
    <w:p w14:paraId="4551D7A7" w14:textId="77777777" w:rsidR="009F018A" w:rsidRDefault="009F018A" w:rsidP="009F018A">
      <w:pPr>
        <w:pStyle w:val="Gemernormlny"/>
        <w:numPr>
          <w:ilvl w:val="1"/>
          <w:numId w:val="4"/>
        </w:numPr>
        <w:spacing w:line="256" w:lineRule="auto"/>
      </w:pPr>
      <w:r>
        <w:t>odstúpením od Zmluvy podľa § 344 a </w:t>
      </w:r>
      <w:proofErr w:type="spellStart"/>
      <w:r>
        <w:t>nasl</w:t>
      </w:r>
      <w:proofErr w:type="spellEnd"/>
      <w:r>
        <w:t>. zákona č. 513/1991 Zb. Obchodný zákonník v znení neskorších predpisov;</w:t>
      </w:r>
    </w:p>
    <w:p w14:paraId="6FCAF67C" w14:textId="77777777" w:rsidR="009F018A" w:rsidRPr="005A7873" w:rsidRDefault="009F018A" w:rsidP="009F018A">
      <w:pPr>
        <w:pStyle w:val="Gemernormlny"/>
        <w:numPr>
          <w:ilvl w:val="1"/>
          <w:numId w:val="4"/>
        </w:numPr>
        <w:spacing w:line="256" w:lineRule="auto"/>
      </w:pPr>
      <w:r>
        <w:t>odstúpením</w:t>
      </w:r>
      <w:r w:rsidRPr="005A7873">
        <w:t xml:space="preserve"> od </w:t>
      </w:r>
      <w:r>
        <w:t>Z</w:t>
      </w:r>
      <w:r w:rsidRPr="005A7873">
        <w:t>mluvy v prípade, kedy ešte nedošlo k</w:t>
      </w:r>
      <w:r>
        <w:t> </w:t>
      </w:r>
      <w:r w:rsidRPr="005A7873">
        <w:t xml:space="preserve">plneniu </w:t>
      </w:r>
      <w:r>
        <w:t>Zmluvy alebo niektorých jej častí</w:t>
      </w:r>
      <w:r w:rsidRPr="005A7873">
        <w:t xml:space="preserve"> a</w:t>
      </w:r>
      <w:r>
        <w:t> </w:t>
      </w:r>
      <w:r w:rsidRPr="005A7873">
        <w:t>výsledky administratívnej kontroly poskytovateľa nenávratného finančného príspevku neumožňujú financovanie výdavkov</w:t>
      </w:r>
      <w:r>
        <w:t>, resp. časti výdavkov</w:t>
      </w:r>
      <w:r w:rsidRPr="005A7873">
        <w:t xml:space="preserve"> vzniknutých z</w:t>
      </w:r>
      <w:r>
        <w:t> </w:t>
      </w:r>
      <w:r w:rsidRPr="005A7873">
        <w:t>tejto zmluvy, t</w:t>
      </w:r>
      <w:r>
        <w:t>zn.</w:t>
      </w:r>
      <w:r w:rsidRPr="005A7873">
        <w:t xml:space="preserve"> doručenie správy z kontroly verejného obstarávania, ktorou poskytovateľ nenávratného finančného príspevku neschválil verejné obstarávanie</w:t>
      </w:r>
      <w:r>
        <w:t xml:space="preserve"> alebo určil finančnú opravu vo výške 5 % alebo viac;</w:t>
      </w:r>
    </w:p>
    <w:p w14:paraId="585EE490" w14:textId="2713A6DA" w:rsidR="009F018A" w:rsidRDefault="009F018A" w:rsidP="009F018A">
      <w:pPr>
        <w:pStyle w:val="Gemernormlny"/>
        <w:numPr>
          <w:ilvl w:val="1"/>
          <w:numId w:val="4"/>
        </w:numPr>
        <w:spacing w:line="256" w:lineRule="auto"/>
      </w:pPr>
      <w:r>
        <w:t xml:space="preserve">rozhodnutím sprostredkovateľského orgánu, ktorý poskytuje nenávratný finančný príspevok, resp. dotáciu a z ktorého je realizované </w:t>
      </w:r>
      <w:r w:rsidR="00A22BB7">
        <w:t>Dielo</w:t>
      </w:r>
      <w:r>
        <w:t>.</w:t>
      </w:r>
    </w:p>
    <w:p w14:paraId="4B734958" w14:textId="77777777" w:rsidR="009F018A" w:rsidRDefault="009F018A" w:rsidP="009F018A">
      <w:pPr>
        <w:pStyle w:val="Gemernormlny"/>
        <w:numPr>
          <w:ilvl w:val="0"/>
          <w:numId w:val="4"/>
        </w:numPr>
      </w:pPr>
      <w:r w:rsidRPr="00874A42">
        <w:t>Výpovedná lehota začína plynúť prvým dňom po doručení výpovede druhej zmluvnej strane.</w:t>
      </w:r>
    </w:p>
    <w:p w14:paraId="20D1976D" w14:textId="77777777" w:rsidR="009F018A" w:rsidRDefault="009F018A" w:rsidP="009F018A">
      <w:pPr>
        <w:pStyle w:val="Gemernormlny"/>
        <w:spacing w:after="0" w:line="276" w:lineRule="auto"/>
      </w:pPr>
    </w:p>
    <w:p w14:paraId="23AAFE00" w14:textId="77777777" w:rsidR="009F018A" w:rsidRDefault="009F018A" w:rsidP="009F018A">
      <w:pPr>
        <w:rPr>
          <w:rFonts w:ascii="Times New Roman" w:hAnsi="Times New Roman"/>
          <w:sz w:val="24"/>
        </w:rPr>
      </w:pPr>
    </w:p>
    <w:p w14:paraId="71DF11D3" w14:textId="77777777" w:rsidR="009F018A" w:rsidRDefault="009F018A" w:rsidP="009F018A">
      <w:pPr>
        <w:pStyle w:val="Gemer1"/>
      </w:pPr>
      <w:r>
        <w:t xml:space="preserve">Článok </w:t>
      </w:r>
      <w:fldSimple w:instr=" AUTONUMLGL  \e "/>
      <w:r>
        <w:br/>
        <w:t>Záverečné ustanovenia</w:t>
      </w:r>
    </w:p>
    <w:p w14:paraId="15BBC4F7" w14:textId="77777777" w:rsidR="009F018A" w:rsidRDefault="009F018A" w:rsidP="009F018A">
      <w:pPr>
        <w:pStyle w:val="Gemernormlny"/>
      </w:pPr>
    </w:p>
    <w:p w14:paraId="5F7FEE34" w14:textId="77777777" w:rsidR="009F018A" w:rsidRPr="00874A42" w:rsidRDefault="009F018A" w:rsidP="009F018A">
      <w:pPr>
        <w:pStyle w:val="Gemernormlny"/>
        <w:numPr>
          <w:ilvl w:val="0"/>
          <w:numId w:val="10"/>
        </w:numPr>
      </w:pPr>
      <w:r w:rsidRPr="00874A42">
        <w:t xml:space="preserve">Práva a povinnosti oboch </w:t>
      </w:r>
      <w:r>
        <w:t>Zmluvných strán</w:t>
      </w:r>
      <w:r w:rsidRPr="00874A42">
        <w:t>, pokiaľ nie sú stanovené touto zmluvou, sa riadia Obchodným zákonníkom a súvisiacimi predpismi.</w:t>
      </w:r>
    </w:p>
    <w:p w14:paraId="49E21CC1" w14:textId="77777777" w:rsidR="009F018A" w:rsidRPr="00874A42" w:rsidRDefault="009F018A" w:rsidP="009F018A">
      <w:pPr>
        <w:pStyle w:val="Gemernormlny"/>
        <w:numPr>
          <w:ilvl w:val="0"/>
          <w:numId w:val="10"/>
        </w:numPr>
      </w:pPr>
      <w:r w:rsidRPr="00874A42">
        <w:t xml:space="preserve">Akékoľvek zmeny a doplnky tejto </w:t>
      </w:r>
      <w:r>
        <w:t>Zmluvy</w:t>
      </w:r>
      <w:r w:rsidRPr="00874A42">
        <w:t xml:space="preserve"> sa budú robiť formou písomných dodatkov potvrdených obidvoma </w:t>
      </w:r>
      <w:r>
        <w:t>Zmluvnými stranami</w:t>
      </w:r>
      <w:r w:rsidRPr="00874A42">
        <w:t>.</w:t>
      </w:r>
    </w:p>
    <w:p w14:paraId="0275E61E" w14:textId="77777777" w:rsidR="009F018A" w:rsidRPr="00874A42" w:rsidRDefault="009F018A" w:rsidP="009F018A">
      <w:pPr>
        <w:pStyle w:val="Gemernormlny"/>
        <w:numPr>
          <w:ilvl w:val="0"/>
          <w:numId w:val="10"/>
        </w:numPr>
      </w:pPr>
      <w:r w:rsidRPr="00874A42">
        <w:t>Obidve zmluvné strany sa zaväzujú ohlásiť všetky zmeny údajov bezodkladne druhej zmluvnej strane písomne.</w:t>
      </w:r>
    </w:p>
    <w:p w14:paraId="0009C3C0" w14:textId="77777777" w:rsidR="009F018A" w:rsidRDefault="009F018A" w:rsidP="009F018A">
      <w:pPr>
        <w:pStyle w:val="Gemernormlny"/>
        <w:numPr>
          <w:ilvl w:val="0"/>
          <w:numId w:val="10"/>
        </w:numPr>
      </w:pPr>
      <w:r>
        <w:lastRenderedPageBreak/>
        <w:t>Táto Zmluva</w:t>
      </w:r>
      <w:r w:rsidRPr="00874A42">
        <w:t xml:space="preserve"> je vyhotovená v</w:t>
      </w:r>
      <w:r>
        <w:t> </w:t>
      </w:r>
      <w:r>
        <w:rPr>
          <w:b/>
          <w:bCs/>
        </w:rPr>
        <w:t xml:space="preserve">troch </w:t>
      </w:r>
      <w:r w:rsidRPr="00D76F84">
        <w:rPr>
          <w:b/>
          <w:bCs/>
        </w:rPr>
        <w:t>(</w:t>
      </w:r>
      <w:r>
        <w:rPr>
          <w:b/>
          <w:bCs/>
        </w:rPr>
        <w:t>3</w:t>
      </w:r>
      <w:r w:rsidRPr="00D76F84">
        <w:rPr>
          <w:b/>
          <w:bCs/>
        </w:rPr>
        <w:t>) rovnopisoch</w:t>
      </w:r>
      <w:r w:rsidRPr="00874A42">
        <w:t xml:space="preserve"> ako originál, </w:t>
      </w:r>
      <w:r>
        <w:t>z ktorých Mandant obdrží dva</w:t>
      </w:r>
      <w:r w:rsidRPr="00D76F84">
        <w:t xml:space="preserve"> (</w:t>
      </w:r>
      <w:r>
        <w:t>2</w:t>
      </w:r>
      <w:r w:rsidRPr="00D76F84">
        <w:t>) rovnopisy</w:t>
      </w:r>
      <w:r>
        <w:t xml:space="preserve"> a Mandatár jeden (1) rovnopis</w:t>
      </w:r>
      <w:r w:rsidRPr="00874A42">
        <w:t>.</w:t>
      </w:r>
    </w:p>
    <w:p w14:paraId="11A74EBC" w14:textId="239AD421" w:rsidR="009F018A" w:rsidRDefault="009F018A" w:rsidP="009F018A">
      <w:pPr>
        <w:pStyle w:val="Gemernormlny"/>
        <w:numPr>
          <w:ilvl w:val="0"/>
          <w:numId w:val="10"/>
        </w:numPr>
      </w:pPr>
      <w:r>
        <w:t xml:space="preserve">Táto Zmluva nadobúda platnosť dňom jej podpisu Zmluvnými stranami a účinnosť po dodržaní </w:t>
      </w:r>
      <w:r w:rsidR="00F6223F">
        <w:t>všetkých</w:t>
      </w:r>
      <w:r w:rsidR="00AA4D78">
        <w:t xml:space="preserve"> </w:t>
      </w:r>
      <w:r>
        <w:t>podmienok účinnosti:</w:t>
      </w:r>
    </w:p>
    <w:p w14:paraId="5A842C53" w14:textId="09ED6F99" w:rsidR="009F018A" w:rsidRDefault="009F018A" w:rsidP="009F018A">
      <w:pPr>
        <w:pStyle w:val="Gemernormlny"/>
        <w:numPr>
          <w:ilvl w:val="1"/>
          <w:numId w:val="10"/>
        </w:numPr>
      </w:pPr>
      <w:r>
        <w:t>po jej zverejnení v Centrálnom registri zmlúv podľa § 5a zákona č. 211/2000 Z. z. o slobodnom prístupe k informáciám v z. n. p. povinnou osobou, ktorou je Mandant;</w:t>
      </w:r>
    </w:p>
    <w:p w14:paraId="1BA55791" w14:textId="74DF094C" w:rsidR="009F018A" w:rsidRDefault="009F018A" w:rsidP="009F018A">
      <w:pPr>
        <w:pStyle w:val="Gemernormlny"/>
        <w:numPr>
          <w:ilvl w:val="1"/>
          <w:numId w:val="10"/>
        </w:numPr>
      </w:pPr>
      <w:r>
        <w:t xml:space="preserve">po nadobudnutí účinnosti Zmluvy o dielo, ktorou bude </w:t>
      </w:r>
      <w:r w:rsidR="00E62BBC">
        <w:t xml:space="preserve">Zhotoviteľ </w:t>
      </w:r>
      <w:r w:rsidRPr="00272F47">
        <w:t>realizovať dielo „</w:t>
      </w:r>
      <w:r w:rsidR="00955339">
        <w:rPr>
          <w:b/>
          <w:bCs/>
        </w:rPr>
        <w:t>Zníženie energetickej náročnosti budovy obecného úradu v obci Stratená</w:t>
      </w:r>
      <w:r>
        <w:t>“</w:t>
      </w:r>
      <w:r w:rsidR="00B97308">
        <w:t>;</w:t>
      </w:r>
    </w:p>
    <w:p w14:paraId="11020C21" w14:textId="23C55F35" w:rsidR="00B97308" w:rsidRDefault="00F6223F" w:rsidP="009F018A">
      <w:pPr>
        <w:pStyle w:val="Gemernormlny"/>
        <w:numPr>
          <w:ilvl w:val="1"/>
          <w:numId w:val="10"/>
        </w:numPr>
      </w:pPr>
      <w:r>
        <w:rPr>
          <w:shd w:val="clear" w:color="auto" w:fill="FFFFFF"/>
        </w:rPr>
        <w:t xml:space="preserve">nasledujúci deň </w:t>
      </w:r>
      <w:r w:rsidR="00B97308" w:rsidRPr="00C0178B">
        <w:rPr>
          <w:shd w:val="clear" w:color="auto" w:fill="FFFFFF"/>
        </w:rPr>
        <w:t xml:space="preserve">po schválení </w:t>
      </w:r>
      <w:r w:rsidR="00B97308">
        <w:rPr>
          <w:shd w:val="clear" w:color="auto" w:fill="FFFFFF"/>
        </w:rPr>
        <w:t>NFP sprostredkovateľským orgánom</w:t>
      </w:r>
      <w:r w:rsidR="00B97308" w:rsidRPr="00C0178B">
        <w:rPr>
          <w:shd w:val="clear" w:color="auto" w:fill="FFFFFF"/>
        </w:rPr>
        <w:t xml:space="preserve"> </w:t>
      </w:r>
      <w:r w:rsidR="00B97308">
        <w:t>alebo poskytovateľom NFP a uzatvorení Zmluvy o poskytnutí NFP v súlade s Článkom 3, ods. 9 tejto Zmluvy.</w:t>
      </w:r>
    </w:p>
    <w:p w14:paraId="311D0495" w14:textId="77777777" w:rsidR="009F018A" w:rsidRPr="00485A50" w:rsidRDefault="009F018A" w:rsidP="009F018A">
      <w:pPr>
        <w:pStyle w:val="Gemernormlny"/>
        <w:numPr>
          <w:ilvl w:val="0"/>
          <w:numId w:val="10"/>
        </w:numPr>
      </w:pPr>
      <w:r w:rsidRPr="00874A42">
        <w:t>Zmluvné strany vyhlasujú, že si zmluvu prečítali, jej obsahu porozumeli, že nebola uzavretá v tiesni, alebo za nápadne nevýhodných podmienok a na základe súhlasu s ňou ju podpisujú.</w:t>
      </w:r>
    </w:p>
    <w:p w14:paraId="414596BB" w14:textId="77777777" w:rsidR="009F018A" w:rsidRDefault="009F018A" w:rsidP="009F018A">
      <w:pPr>
        <w:pStyle w:val="Gemernormlny"/>
      </w:pPr>
    </w:p>
    <w:p w14:paraId="3E2D4E00" w14:textId="77777777" w:rsidR="00AA4D78" w:rsidRDefault="00AA4D78" w:rsidP="009F018A">
      <w:pPr>
        <w:pStyle w:val="Gemernormlny"/>
      </w:pPr>
    </w:p>
    <w:tbl>
      <w:tblPr>
        <w:tblStyle w:val="Mriekatabu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895"/>
        <w:gridCol w:w="575"/>
        <w:gridCol w:w="1475"/>
        <w:gridCol w:w="283"/>
        <w:gridCol w:w="588"/>
        <w:gridCol w:w="1823"/>
        <w:gridCol w:w="575"/>
        <w:gridCol w:w="1403"/>
      </w:tblGrid>
      <w:tr w:rsidR="00667DC1" w14:paraId="3B0440CC" w14:textId="77777777" w:rsidTr="00EE2D58">
        <w:tc>
          <w:tcPr>
            <w:tcW w:w="450" w:type="dxa"/>
          </w:tcPr>
          <w:p w14:paraId="4C973839" w14:textId="77777777" w:rsidR="00667DC1" w:rsidRDefault="00667DC1" w:rsidP="00EE2D58">
            <w:pPr>
              <w:pStyle w:val="Gemernormlny"/>
            </w:pPr>
            <w:r>
              <w:t>V </w:t>
            </w:r>
          </w:p>
        </w:tc>
        <w:tc>
          <w:tcPr>
            <w:tcW w:w="1895" w:type="dxa"/>
            <w:tcBorders>
              <w:bottom w:val="dotted" w:sz="4" w:space="0" w:color="auto"/>
            </w:tcBorders>
          </w:tcPr>
          <w:p w14:paraId="6054BD12" w14:textId="746338AC" w:rsidR="00667DC1" w:rsidRDefault="00667DC1" w:rsidP="00EE2D58">
            <w:pPr>
              <w:pStyle w:val="Gemernormlny"/>
            </w:pPr>
          </w:p>
        </w:tc>
        <w:tc>
          <w:tcPr>
            <w:tcW w:w="575" w:type="dxa"/>
          </w:tcPr>
          <w:p w14:paraId="2DE637A1" w14:textId="77777777" w:rsidR="00667DC1" w:rsidRDefault="00667DC1" w:rsidP="00EE2D58">
            <w:pPr>
              <w:pStyle w:val="Gemernormlny"/>
            </w:pPr>
            <w:r>
              <w:t>dňa</w:t>
            </w:r>
          </w:p>
        </w:tc>
        <w:tc>
          <w:tcPr>
            <w:tcW w:w="1475" w:type="dxa"/>
            <w:tcBorders>
              <w:bottom w:val="dotted" w:sz="4" w:space="0" w:color="auto"/>
            </w:tcBorders>
          </w:tcPr>
          <w:p w14:paraId="73F0D807" w14:textId="14A761E5" w:rsidR="00667DC1" w:rsidRDefault="00667DC1" w:rsidP="00EE2D58">
            <w:pPr>
              <w:pStyle w:val="Gemernormlny"/>
            </w:pPr>
          </w:p>
        </w:tc>
        <w:tc>
          <w:tcPr>
            <w:tcW w:w="283" w:type="dxa"/>
          </w:tcPr>
          <w:p w14:paraId="799C7BC0" w14:textId="77777777" w:rsidR="00667DC1" w:rsidRDefault="00667DC1" w:rsidP="00EE2D58">
            <w:pPr>
              <w:pStyle w:val="Gemernormlny"/>
            </w:pPr>
          </w:p>
        </w:tc>
        <w:tc>
          <w:tcPr>
            <w:tcW w:w="588" w:type="dxa"/>
          </w:tcPr>
          <w:p w14:paraId="034474A8" w14:textId="77777777" w:rsidR="00667DC1" w:rsidRDefault="00667DC1" w:rsidP="00EE2D58">
            <w:pPr>
              <w:pStyle w:val="Gemernormlny"/>
            </w:pPr>
            <w:r>
              <w:t>V</w:t>
            </w:r>
          </w:p>
        </w:tc>
        <w:tc>
          <w:tcPr>
            <w:tcW w:w="1823" w:type="dxa"/>
            <w:tcBorders>
              <w:bottom w:val="dotted" w:sz="4" w:space="0" w:color="auto"/>
            </w:tcBorders>
          </w:tcPr>
          <w:p w14:paraId="743C06E7" w14:textId="09A72899" w:rsidR="00667DC1" w:rsidRDefault="00667DC1" w:rsidP="00EE2D58">
            <w:pPr>
              <w:pStyle w:val="Gemernormlny"/>
            </w:pPr>
          </w:p>
        </w:tc>
        <w:tc>
          <w:tcPr>
            <w:tcW w:w="575" w:type="dxa"/>
          </w:tcPr>
          <w:p w14:paraId="3DE1BCC3" w14:textId="77777777" w:rsidR="00667DC1" w:rsidRDefault="00667DC1" w:rsidP="00EE2D58">
            <w:pPr>
              <w:pStyle w:val="Gemernormlny"/>
            </w:pPr>
            <w:r>
              <w:t>dňa</w:t>
            </w:r>
          </w:p>
        </w:tc>
        <w:tc>
          <w:tcPr>
            <w:tcW w:w="1403" w:type="dxa"/>
            <w:tcBorders>
              <w:bottom w:val="dotted" w:sz="4" w:space="0" w:color="auto"/>
            </w:tcBorders>
          </w:tcPr>
          <w:p w14:paraId="18136487" w14:textId="6CCD223D" w:rsidR="00667DC1" w:rsidRDefault="00667DC1" w:rsidP="00EE2D58">
            <w:pPr>
              <w:pStyle w:val="Gemernormlny"/>
            </w:pPr>
          </w:p>
        </w:tc>
      </w:tr>
      <w:tr w:rsidR="00667DC1" w14:paraId="783EC6CA" w14:textId="77777777" w:rsidTr="00EE2D58">
        <w:tc>
          <w:tcPr>
            <w:tcW w:w="4395" w:type="dxa"/>
            <w:gridSpan w:val="4"/>
          </w:tcPr>
          <w:p w14:paraId="2D369CF7" w14:textId="77777777" w:rsidR="00667DC1" w:rsidRDefault="00667DC1" w:rsidP="00EE2D58">
            <w:pPr>
              <w:pStyle w:val="Gemernormlny"/>
            </w:pPr>
          </w:p>
        </w:tc>
        <w:tc>
          <w:tcPr>
            <w:tcW w:w="283" w:type="dxa"/>
          </w:tcPr>
          <w:p w14:paraId="233074D1" w14:textId="77777777" w:rsidR="00667DC1" w:rsidRDefault="00667DC1" w:rsidP="00EE2D58">
            <w:pPr>
              <w:pStyle w:val="Gemernormlny"/>
            </w:pPr>
          </w:p>
        </w:tc>
        <w:tc>
          <w:tcPr>
            <w:tcW w:w="4389" w:type="dxa"/>
            <w:gridSpan w:val="4"/>
          </w:tcPr>
          <w:p w14:paraId="14FE3B8A" w14:textId="77777777" w:rsidR="00667DC1" w:rsidRDefault="00667DC1" w:rsidP="00EE2D58">
            <w:pPr>
              <w:pStyle w:val="Gemernormlny"/>
            </w:pPr>
          </w:p>
        </w:tc>
      </w:tr>
      <w:tr w:rsidR="00667DC1" w14:paraId="2F82AA9E" w14:textId="77777777" w:rsidTr="00667DC1">
        <w:tc>
          <w:tcPr>
            <w:tcW w:w="4395" w:type="dxa"/>
            <w:gridSpan w:val="4"/>
            <w:shd w:val="clear" w:color="auto" w:fill="F9CEC2" w:themeFill="accent1" w:themeFillTint="33"/>
          </w:tcPr>
          <w:p w14:paraId="1B5D334A" w14:textId="734A8018" w:rsidR="00667DC1" w:rsidRDefault="009F018A" w:rsidP="00EE2D58">
            <w:pPr>
              <w:pStyle w:val="Gemerzvraznentext"/>
            </w:pPr>
            <w:r>
              <w:t>Mandant</w:t>
            </w:r>
            <w:r w:rsidR="00667DC1">
              <w:t>:</w:t>
            </w:r>
          </w:p>
          <w:p w14:paraId="618553C1" w14:textId="5E492DB5" w:rsidR="00667DC1" w:rsidRDefault="00667DC1" w:rsidP="00EE2D58">
            <w:pPr>
              <w:pStyle w:val="Gemernormlny"/>
            </w:pPr>
            <w:r>
              <w:t>Obec Stratená</w:t>
            </w:r>
          </w:p>
        </w:tc>
        <w:tc>
          <w:tcPr>
            <w:tcW w:w="283" w:type="dxa"/>
          </w:tcPr>
          <w:p w14:paraId="52EB03F4" w14:textId="77777777" w:rsidR="00667DC1" w:rsidRDefault="00667DC1" w:rsidP="00EE2D58">
            <w:pPr>
              <w:pStyle w:val="Gemernormlny"/>
            </w:pPr>
          </w:p>
        </w:tc>
        <w:tc>
          <w:tcPr>
            <w:tcW w:w="4389" w:type="dxa"/>
            <w:gridSpan w:val="4"/>
            <w:shd w:val="clear" w:color="auto" w:fill="F9CEC2" w:themeFill="accent1" w:themeFillTint="33"/>
          </w:tcPr>
          <w:p w14:paraId="1D03969D" w14:textId="08768E84" w:rsidR="00667DC1" w:rsidRPr="00FF594A" w:rsidRDefault="009F018A" w:rsidP="00EE2D58">
            <w:pPr>
              <w:pStyle w:val="Gemernormlny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Mandatár</w:t>
            </w:r>
            <w:r w:rsidR="00667DC1">
              <w:rPr>
                <w:b/>
                <w:bCs/>
              </w:rPr>
              <w:t>:</w:t>
            </w:r>
          </w:p>
          <w:p w14:paraId="2DB5B8E3" w14:textId="6858E713" w:rsidR="00667DC1" w:rsidRDefault="00667DC1" w:rsidP="00EE2D58">
            <w:pPr>
              <w:pStyle w:val="Gemernormlny"/>
              <w:jc w:val="left"/>
            </w:pPr>
            <w:r w:rsidRPr="00667DC1">
              <w:rPr>
                <w:highlight w:val="yellow"/>
              </w:rPr>
              <w:t>__________</w:t>
            </w:r>
          </w:p>
        </w:tc>
      </w:tr>
      <w:tr w:rsidR="00667DC1" w14:paraId="139612E4" w14:textId="77777777" w:rsidTr="00EE2D58">
        <w:trPr>
          <w:trHeight w:val="1264"/>
        </w:trPr>
        <w:tc>
          <w:tcPr>
            <w:tcW w:w="4395" w:type="dxa"/>
            <w:gridSpan w:val="4"/>
            <w:tcBorders>
              <w:bottom w:val="dotted" w:sz="4" w:space="0" w:color="auto"/>
            </w:tcBorders>
          </w:tcPr>
          <w:p w14:paraId="42D8342F" w14:textId="77777777" w:rsidR="00667DC1" w:rsidRDefault="00667DC1" w:rsidP="00EE2D58">
            <w:pPr>
              <w:pStyle w:val="Gemernormlny"/>
            </w:pPr>
          </w:p>
          <w:p w14:paraId="7B56BF2B" w14:textId="77777777" w:rsidR="00667DC1" w:rsidRDefault="00667DC1" w:rsidP="00EE2D58">
            <w:pPr>
              <w:pStyle w:val="Gemernormlny"/>
            </w:pPr>
          </w:p>
          <w:p w14:paraId="49F0DB7E" w14:textId="7482A697" w:rsidR="00667DC1" w:rsidRPr="0064641C" w:rsidRDefault="00667DC1" w:rsidP="00EE2D58">
            <w:pPr>
              <w:pStyle w:val="Gemernormlny"/>
              <w:jc w:val="center"/>
              <w:rPr>
                <w:i/>
                <w:iCs/>
              </w:rPr>
            </w:pPr>
          </w:p>
        </w:tc>
        <w:tc>
          <w:tcPr>
            <w:tcW w:w="283" w:type="dxa"/>
          </w:tcPr>
          <w:p w14:paraId="382148D1" w14:textId="77777777" w:rsidR="00667DC1" w:rsidRDefault="00667DC1" w:rsidP="00EE2D58">
            <w:pPr>
              <w:pStyle w:val="Gemernormlny"/>
            </w:pPr>
          </w:p>
        </w:tc>
        <w:tc>
          <w:tcPr>
            <w:tcW w:w="4389" w:type="dxa"/>
            <w:gridSpan w:val="4"/>
            <w:tcBorders>
              <w:bottom w:val="dotted" w:sz="4" w:space="0" w:color="auto"/>
            </w:tcBorders>
          </w:tcPr>
          <w:p w14:paraId="6FF33DCF" w14:textId="77777777" w:rsidR="00667DC1" w:rsidRDefault="00667DC1" w:rsidP="00EE2D58">
            <w:pPr>
              <w:pStyle w:val="Gemernormlny"/>
            </w:pPr>
          </w:p>
          <w:p w14:paraId="61971DC4" w14:textId="77777777" w:rsidR="00667DC1" w:rsidRDefault="00667DC1" w:rsidP="00EE2D58">
            <w:pPr>
              <w:pStyle w:val="Gemernormlny"/>
            </w:pPr>
          </w:p>
          <w:p w14:paraId="7D5DD3DF" w14:textId="533DEC82" w:rsidR="00667DC1" w:rsidRPr="0064641C" w:rsidRDefault="00667DC1" w:rsidP="00EE2D58">
            <w:pPr>
              <w:pStyle w:val="Gemernormlny"/>
              <w:jc w:val="center"/>
              <w:rPr>
                <w:i/>
                <w:iCs/>
              </w:rPr>
            </w:pPr>
          </w:p>
        </w:tc>
      </w:tr>
      <w:tr w:rsidR="00667DC1" w14:paraId="292DE16A" w14:textId="77777777" w:rsidTr="00EE2D58">
        <w:trPr>
          <w:trHeight w:val="323"/>
        </w:trPr>
        <w:tc>
          <w:tcPr>
            <w:tcW w:w="4395" w:type="dxa"/>
            <w:gridSpan w:val="4"/>
          </w:tcPr>
          <w:p w14:paraId="7F5F787C" w14:textId="162A14A5" w:rsidR="00667DC1" w:rsidRDefault="00667DC1" w:rsidP="00EE2D58">
            <w:pPr>
              <w:pStyle w:val="Gemernormlny"/>
              <w:jc w:val="center"/>
            </w:pPr>
            <w:proofErr w:type="spellStart"/>
            <w:r>
              <w:t>Daša</w:t>
            </w:r>
            <w:proofErr w:type="spellEnd"/>
            <w:r>
              <w:t xml:space="preserve"> </w:t>
            </w:r>
            <w:proofErr w:type="spellStart"/>
            <w:r>
              <w:t>Ovšonková</w:t>
            </w:r>
            <w:proofErr w:type="spellEnd"/>
          </w:p>
          <w:p w14:paraId="0C9E2E14" w14:textId="256A27B9" w:rsidR="00667DC1" w:rsidRPr="00BF3504" w:rsidRDefault="00667DC1" w:rsidP="00EE2D58">
            <w:pPr>
              <w:pStyle w:val="Gemernormlny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starostka obce</w:t>
            </w:r>
          </w:p>
        </w:tc>
        <w:tc>
          <w:tcPr>
            <w:tcW w:w="283" w:type="dxa"/>
          </w:tcPr>
          <w:p w14:paraId="2B5A60A7" w14:textId="77777777" w:rsidR="00667DC1" w:rsidRDefault="00667DC1" w:rsidP="00EE2D58">
            <w:pPr>
              <w:pStyle w:val="Gemernormlny"/>
            </w:pPr>
          </w:p>
        </w:tc>
        <w:tc>
          <w:tcPr>
            <w:tcW w:w="4389" w:type="dxa"/>
            <w:gridSpan w:val="4"/>
          </w:tcPr>
          <w:p w14:paraId="453AA0AA" w14:textId="7E388344" w:rsidR="00667DC1" w:rsidRDefault="00667DC1" w:rsidP="00EE2D58">
            <w:pPr>
              <w:pStyle w:val="Gemernormlny"/>
              <w:jc w:val="center"/>
            </w:pPr>
            <w:r w:rsidRPr="00667DC1">
              <w:rPr>
                <w:highlight w:val="yellow"/>
              </w:rPr>
              <w:t>________________</w:t>
            </w:r>
          </w:p>
          <w:p w14:paraId="753263DC" w14:textId="77777777" w:rsidR="00667DC1" w:rsidRPr="00137CEE" w:rsidRDefault="00667DC1" w:rsidP="00EE2D58">
            <w:pPr>
              <w:pStyle w:val="Gemernormlny"/>
              <w:jc w:val="center"/>
            </w:pPr>
            <w:r>
              <w:rPr>
                <w:sz w:val="20"/>
                <w:szCs w:val="18"/>
              </w:rPr>
              <w:t>konateľ</w:t>
            </w:r>
          </w:p>
        </w:tc>
      </w:tr>
    </w:tbl>
    <w:p w14:paraId="602D67F6" w14:textId="77777777" w:rsidR="00667DC1" w:rsidRPr="0055479E" w:rsidRDefault="00667DC1" w:rsidP="00667DC1">
      <w:pPr>
        <w:pStyle w:val="Gemernormlny"/>
      </w:pPr>
    </w:p>
    <w:sectPr w:rsidR="00667DC1" w:rsidRPr="0055479E" w:rsidSect="00667DC1">
      <w:headerReference w:type="default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D208A" w14:textId="77777777" w:rsidR="00F618BC" w:rsidRDefault="00F618BC" w:rsidP="000F4D80">
      <w:pPr>
        <w:spacing w:after="0" w:line="240" w:lineRule="auto"/>
      </w:pPr>
      <w:r>
        <w:separator/>
      </w:r>
    </w:p>
  </w:endnote>
  <w:endnote w:type="continuationSeparator" w:id="0">
    <w:p w14:paraId="46BC10F4" w14:textId="77777777" w:rsidR="00F618BC" w:rsidRDefault="00F618BC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222B" w14:textId="77777777" w:rsidR="00667DC1" w:rsidRPr="00667DC1" w:rsidRDefault="00667DC1" w:rsidP="00667DC1">
    <w:pPr>
      <w:pStyle w:val="Gemernormlny"/>
      <w:rPr>
        <w:sz w:val="14"/>
        <w:szCs w:val="12"/>
      </w:rPr>
    </w:pPr>
  </w:p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166A80" w:rsidRPr="00154FD1" w14:paraId="1979944D" w14:textId="77777777" w:rsidTr="00CD2826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1113865017"/>
            <w:placeholder>
              <w:docPart w:val="3B6A88A319AC4FF8BE0FAB5D84533926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28C9E59B" w14:textId="2306177A" w:rsidR="00166A80" w:rsidRPr="00166A80" w:rsidRDefault="00D662A0" w:rsidP="00166A80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Mandátna zmluva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781769945"/>
            <w:placeholder>
              <w:docPart w:val="42A0353FBF894E1F9F0DAFC169A1AFA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647A3868" w14:textId="4F4DFE30" w:rsidR="00166A80" w:rsidRPr="00F459E3" w:rsidRDefault="00D662A0" w:rsidP="00166A80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č. __________</w:t>
              </w:r>
            </w:p>
          </w:sdtContent>
        </w:sdt>
      </w:tc>
      <w:tc>
        <w:tcPr>
          <w:tcW w:w="2268" w:type="dxa"/>
        </w:tcPr>
        <w:p w14:paraId="3FD2EA76" w14:textId="77777777" w:rsidR="00166A80" w:rsidRPr="00154FD1" w:rsidRDefault="00166A80" w:rsidP="00166A80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 w:rsidRPr="004048F6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NUMPAGES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</w:rPr>
            <w:t>7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683B02DF" w14:textId="77777777" w:rsidR="00FE7DC3" w:rsidRPr="00166A80" w:rsidRDefault="00FE7DC3" w:rsidP="0042476E">
    <w:pPr>
      <w:pStyle w:val="Gemertext"/>
      <w:ind w:firstLine="0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667DC1" w:rsidRPr="00154FD1" w14:paraId="1DFC7FED" w14:textId="77777777" w:rsidTr="00EE2D58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-1811930575"/>
            <w:placeholder>
              <w:docPart w:val="FD088A67E14B4E0DB0B3D3CB650EC3F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35834BB8" w14:textId="397F7E9B" w:rsidR="00667DC1" w:rsidRPr="00166A80" w:rsidRDefault="00D662A0" w:rsidP="00667DC1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Mandátna zmluva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13894487"/>
            <w:placeholder>
              <w:docPart w:val="5A2B5979B9584ED79F2669EB3E402E60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Content>
            <w:p w14:paraId="08FC9252" w14:textId="6C5557C8" w:rsidR="00667DC1" w:rsidRPr="00F459E3" w:rsidRDefault="00D662A0" w:rsidP="00667DC1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č. __________</w:t>
              </w:r>
            </w:p>
          </w:sdtContent>
        </w:sdt>
      </w:tc>
      <w:tc>
        <w:tcPr>
          <w:tcW w:w="2268" w:type="dxa"/>
        </w:tcPr>
        <w:p w14:paraId="5C860F0E" w14:textId="77777777" w:rsidR="00667DC1" w:rsidRPr="00154FD1" w:rsidRDefault="00667DC1" w:rsidP="00667DC1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2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NUMPAGES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8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7AC479E4" w14:textId="77777777" w:rsidR="00667DC1" w:rsidRPr="00166A80" w:rsidRDefault="00667DC1" w:rsidP="00667DC1">
    <w:pPr>
      <w:pStyle w:val="Gemertext"/>
      <w:ind w:firstLine="0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D77AE" w14:textId="77777777" w:rsidR="00F618BC" w:rsidRDefault="00F618BC" w:rsidP="000F4D80">
      <w:pPr>
        <w:spacing w:after="0" w:line="240" w:lineRule="auto"/>
      </w:pPr>
      <w:r>
        <w:separator/>
      </w:r>
    </w:p>
  </w:footnote>
  <w:footnote w:type="continuationSeparator" w:id="0">
    <w:p w14:paraId="76072811" w14:textId="77777777" w:rsidR="00F618BC" w:rsidRDefault="00F618BC" w:rsidP="000F4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0E348" w14:textId="77777777" w:rsidR="000A1B50" w:rsidRPr="005E3EBE" w:rsidRDefault="000A1B50" w:rsidP="000A1B50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color w:val="404040" w:themeColor="text1" w:themeTint="BF"/>
        <w:spacing w:val="20"/>
        <w:sz w:val="26"/>
      </w:rPr>
    </w:pPr>
    <w:r w:rsidRPr="005E3EBE">
      <w:rPr>
        <w:rFonts w:ascii="Arial" w:eastAsiaTheme="minorEastAsia" w:hAnsi="Arial" w:cs="Arial"/>
        <w:b/>
        <w:bCs/>
        <w:noProof/>
        <w:color w:val="404040" w:themeColor="text1" w:themeTint="BF"/>
        <w:spacing w:val="60"/>
        <w:sz w:val="28"/>
        <w:szCs w:val="28"/>
      </w:rPr>
      <w:drawing>
        <wp:anchor distT="0" distB="0" distL="114300" distR="114300" simplePos="0" relativeHeight="251658240" behindDoc="1" locked="0" layoutInCell="1" allowOverlap="1" wp14:anchorId="4F023A74" wp14:editId="23894118">
          <wp:simplePos x="0" y="0"/>
          <wp:positionH relativeFrom="margin">
            <wp:posOffset>760730</wp:posOffset>
          </wp:positionH>
          <wp:positionV relativeFrom="paragraph">
            <wp:posOffset>90805</wp:posOffset>
          </wp:positionV>
          <wp:extent cx="563880" cy="647700"/>
          <wp:effectExtent l="0" t="0" r="7620" b="0"/>
          <wp:wrapTight wrapText="bothSides">
            <wp:wrapPolygon edited="0">
              <wp:start x="0" y="0"/>
              <wp:lineTo x="0" y="17153"/>
              <wp:lineTo x="3649" y="20329"/>
              <wp:lineTo x="5108" y="20965"/>
              <wp:lineTo x="16054" y="20965"/>
              <wp:lineTo x="17514" y="20329"/>
              <wp:lineTo x="21162" y="17153"/>
              <wp:lineTo x="21162" y="0"/>
              <wp:lineTo x="0" y="0"/>
            </wp:wrapPolygon>
          </wp:wrapTight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o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3EBE">
      <w:rPr>
        <w:rFonts w:ascii="Arial" w:eastAsiaTheme="minorEastAsia" w:hAnsi="Arial" w:cs="Arial"/>
        <w:b/>
        <w:bCs/>
        <w:color w:val="404040" w:themeColor="text1" w:themeTint="BF"/>
        <w:spacing w:val="60"/>
        <w:sz w:val="40"/>
        <w:szCs w:val="40"/>
      </w:rPr>
      <w:t>OBEC STRATENÁ</w:t>
    </w:r>
    <w:r w:rsidRPr="005E3EBE">
      <w:rPr>
        <w:rFonts w:ascii="Arial" w:eastAsiaTheme="minorEastAsia" w:hAnsi="Arial" w:cs="Arial"/>
        <w:b/>
        <w:bCs/>
        <w:color w:val="404040" w:themeColor="text1" w:themeTint="BF"/>
        <w:spacing w:val="60"/>
        <w:sz w:val="40"/>
        <w:szCs w:val="40"/>
      </w:rPr>
      <w:br/>
    </w:r>
    <w:proofErr w:type="spellStart"/>
    <w:r w:rsidRPr="005E3EBE">
      <w:rPr>
        <w:rFonts w:ascii="Arial" w:eastAsiaTheme="minorEastAsia" w:hAnsi="Arial" w:cs="Arial"/>
        <w:color w:val="404040" w:themeColor="text1" w:themeTint="BF"/>
        <w:spacing w:val="20"/>
        <w:sz w:val="26"/>
      </w:rPr>
      <w:t>Stratená</w:t>
    </w:r>
    <w:proofErr w:type="spellEnd"/>
    <w:r w:rsidRPr="005E3EBE">
      <w:rPr>
        <w:rFonts w:ascii="Arial" w:eastAsiaTheme="minorEastAsia" w:hAnsi="Arial" w:cs="Arial"/>
        <w:color w:val="404040" w:themeColor="text1" w:themeTint="BF"/>
        <w:spacing w:val="20"/>
        <w:sz w:val="26"/>
      </w:rPr>
      <w:t xml:space="preserve"> 46, 049 71 Stratená</w:t>
    </w:r>
  </w:p>
  <w:p w14:paraId="7A9C36B7" w14:textId="77777777" w:rsidR="000A1B50" w:rsidRPr="005E3EBE" w:rsidRDefault="00000000" w:rsidP="000A1B50">
    <w:pPr>
      <w:spacing w:after="0" w:line="276" w:lineRule="auto"/>
      <w:jc w:val="both"/>
      <w:rPr>
        <w:rFonts w:ascii="Times New Roman" w:hAnsi="Times New Roman"/>
        <w:color w:val="404040" w:themeColor="text1" w:themeTint="BF"/>
        <w:sz w:val="24"/>
      </w:rPr>
    </w:pPr>
    <w:r>
      <w:rPr>
        <w:rFonts w:ascii="Times New Roman" w:hAnsi="Times New Roman"/>
        <w:color w:val="404040" w:themeColor="text1" w:themeTint="BF"/>
        <w:sz w:val="24"/>
      </w:rPr>
      <w:pict w14:anchorId="791A56FF">
        <v:rect id="_x0000_i1026" style="width:453.6pt;height:.5pt" o:hralign="center" o:hrstd="t" o:hrnoshade="t" o:hr="t" fillcolor="#5a5a5a [2109]" stroked="f"/>
      </w:pict>
    </w:r>
  </w:p>
  <w:p w14:paraId="55EC0A75" w14:textId="77777777" w:rsidR="00BE5C64" w:rsidRPr="00667DC1" w:rsidRDefault="00BE5C64" w:rsidP="000A1B50">
    <w:pPr>
      <w:pStyle w:val="Gemernormlny"/>
      <w:rPr>
        <w:sz w:val="16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5127"/>
    <w:multiLevelType w:val="multilevel"/>
    <w:tmpl w:val="9C98112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" w15:restartNumberingAfterBreak="0">
    <w:nsid w:val="06033E68"/>
    <w:multiLevelType w:val="multilevel"/>
    <w:tmpl w:val="54687C7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" w15:restartNumberingAfterBreak="0">
    <w:nsid w:val="08153A1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3" w15:restartNumberingAfterBreak="0">
    <w:nsid w:val="12CD6951"/>
    <w:multiLevelType w:val="multilevel"/>
    <w:tmpl w:val="51CEDF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4" w15:restartNumberingAfterBreak="0">
    <w:nsid w:val="19213E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5" w15:restartNumberingAfterBreak="0">
    <w:nsid w:val="1E03138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6" w15:restartNumberingAfterBreak="0">
    <w:nsid w:val="2B5F24AF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7" w15:restartNumberingAfterBreak="0">
    <w:nsid w:val="35146EC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8" w15:restartNumberingAfterBreak="0">
    <w:nsid w:val="3AE80DC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9" w15:restartNumberingAfterBreak="0">
    <w:nsid w:val="417B5560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0" w15:restartNumberingAfterBreak="0">
    <w:nsid w:val="4DFE5646"/>
    <w:multiLevelType w:val="hybridMultilevel"/>
    <w:tmpl w:val="57C6D088"/>
    <w:lvl w:ilvl="0" w:tplc="06F40698">
      <w:numFmt w:val="bullet"/>
      <w:lvlText w:val="-"/>
      <w:lvlJc w:val="left"/>
      <w:pPr>
        <w:ind w:left="720" w:hanging="360"/>
      </w:pPr>
      <w:rPr>
        <w:rFonts w:ascii="Bahnschrift" w:eastAsiaTheme="minorEastAsia" w:hAnsi="Bahnschrift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42998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2" w15:restartNumberingAfterBreak="0">
    <w:nsid w:val="53CC7B08"/>
    <w:multiLevelType w:val="multilevel"/>
    <w:tmpl w:val="B17EAE8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3" w15:restartNumberingAfterBreak="0">
    <w:nsid w:val="646D7719"/>
    <w:multiLevelType w:val="multilevel"/>
    <w:tmpl w:val="9C98112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4" w15:restartNumberingAfterBreak="0">
    <w:nsid w:val="66505A14"/>
    <w:multiLevelType w:val="hybridMultilevel"/>
    <w:tmpl w:val="F45284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D2E2E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6" w15:restartNumberingAfterBreak="0">
    <w:nsid w:val="6C4F73AE"/>
    <w:multiLevelType w:val="multilevel"/>
    <w:tmpl w:val="51CEDF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7" w15:restartNumberingAfterBreak="0">
    <w:nsid w:val="70037CAB"/>
    <w:multiLevelType w:val="multilevel"/>
    <w:tmpl w:val="8460D486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8" w15:restartNumberingAfterBreak="0">
    <w:nsid w:val="70CF0DB1"/>
    <w:multiLevelType w:val="multilevel"/>
    <w:tmpl w:val="9C98112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19" w15:restartNumberingAfterBreak="0">
    <w:nsid w:val="737239A3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0" w15:restartNumberingAfterBreak="0">
    <w:nsid w:val="74024D8A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1" w15:restartNumberingAfterBreak="0">
    <w:nsid w:val="74D90C8E"/>
    <w:multiLevelType w:val="hybridMultilevel"/>
    <w:tmpl w:val="A80A26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7A4269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3" w15:restartNumberingAfterBreak="0">
    <w:nsid w:val="77D15436"/>
    <w:multiLevelType w:val="multilevel"/>
    <w:tmpl w:val="9C98112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4" w15:restartNumberingAfterBreak="0">
    <w:nsid w:val="78B03D31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5" w15:restartNumberingAfterBreak="0">
    <w:nsid w:val="7AE8719C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6" w15:restartNumberingAfterBreak="0">
    <w:nsid w:val="7C2E3357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abstractNum w:abstractNumId="27" w15:restartNumberingAfterBreak="0">
    <w:nsid w:val="7CA921C6"/>
    <w:multiLevelType w:val="multilevel"/>
    <w:tmpl w:val="A8E25BC2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num w:numId="1" w16cid:durableId="1875074859">
    <w:abstractNumId w:val="21"/>
  </w:num>
  <w:num w:numId="2" w16cid:durableId="292491244">
    <w:abstractNumId w:val="14"/>
  </w:num>
  <w:num w:numId="3" w16cid:durableId="1335769027">
    <w:abstractNumId w:val="10"/>
  </w:num>
  <w:num w:numId="4" w16cid:durableId="291908516">
    <w:abstractNumId w:val="19"/>
  </w:num>
  <w:num w:numId="5" w16cid:durableId="411897883">
    <w:abstractNumId w:val="26"/>
  </w:num>
  <w:num w:numId="6" w16cid:durableId="661129826">
    <w:abstractNumId w:val="22"/>
  </w:num>
  <w:num w:numId="7" w16cid:durableId="1176186360">
    <w:abstractNumId w:val="7"/>
  </w:num>
  <w:num w:numId="8" w16cid:durableId="1690986115">
    <w:abstractNumId w:val="15"/>
  </w:num>
  <w:num w:numId="9" w16cid:durableId="1654212025">
    <w:abstractNumId w:val="5"/>
  </w:num>
  <w:num w:numId="10" w16cid:durableId="1430010226">
    <w:abstractNumId w:val="4"/>
  </w:num>
  <w:num w:numId="11" w16cid:durableId="927664499">
    <w:abstractNumId w:val="8"/>
  </w:num>
  <w:num w:numId="12" w16cid:durableId="1220215636">
    <w:abstractNumId w:val="3"/>
  </w:num>
  <w:num w:numId="13" w16cid:durableId="1168211809">
    <w:abstractNumId w:val="0"/>
  </w:num>
  <w:num w:numId="14" w16cid:durableId="1429354278">
    <w:abstractNumId w:val="17"/>
  </w:num>
  <w:num w:numId="15" w16cid:durableId="2136825618">
    <w:abstractNumId w:val="23"/>
  </w:num>
  <w:num w:numId="16" w16cid:durableId="1493327794">
    <w:abstractNumId w:val="18"/>
  </w:num>
  <w:num w:numId="17" w16cid:durableId="921720216">
    <w:abstractNumId w:val="16"/>
  </w:num>
  <w:num w:numId="18" w16cid:durableId="248150764">
    <w:abstractNumId w:val="20"/>
  </w:num>
  <w:num w:numId="19" w16cid:durableId="409037602">
    <w:abstractNumId w:val="12"/>
  </w:num>
  <w:num w:numId="20" w16cid:durableId="1345210911">
    <w:abstractNumId w:val="13"/>
  </w:num>
  <w:num w:numId="21" w16cid:durableId="1333026952">
    <w:abstractNumId w:val="25"/>
  </w:num>
  <w:num w:numId="22" w16cid:durableId="131948064">
    <w:abstractNumId w:val="9"/>
  </w:num>
  <w:num w:numId="23" w16cid:durableId="2012639639">
    <w:abstractNumId w:val="2"/>
  </w:num>
  <w:num w:numId="24" w16cid:durableId="2004161843">
    <w:abstractNumId w:val="11"/>
  </w:num>
  <w:num w:numId="25" w16cid:durableId="1022167199">
    <w:abstractNumId w:val="27"/>
  </w:num>
  <w:num w:numId="26" w16cid:durableId="407532744">
    <w:abstractNumId w:val="24"/>
  </w:num>
  <w:num w:numId="27" w16cid:durableId="940458535">
    <w:abstractNumId w:val="1"/>
  </w:num>
  <w:num w:numId="28" w16cid:durableId="1907320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C1"/>
    <w:rsid w:val="000034D6"/>
    <w:rsid w:val="00006C28"/>
    <w:rsid w:val="00033090"/>
    <w:rsid w:val="0004250B"/>
    <w:rsid w:val="00061659"/>
    <w:rsid w:val="00066BAF"/>
    <w:rsid w:val="000A1B50"/>
    <w:rsid w:val="000B0D0C"/>
    <w:rsid w:val="000D4087"/>
    <w:rsid w:val="000E2DDD"/>
    <w:rsid w:val="000F4D80"/>
    <w:rsid w:val="00151BE5"/>
    <w:rsid w:val="00156C3F"/>
    <w:rsid w:val="00160AD8"/>
    <w:rsid w:val="00162F1B"/>
    <w:rsid w:val="00166A80"/>
    <w:rsid w:val="0018105A"/>
    <w:rsid w:val="001914E5"/>
    <w:rsid w:val="001956F4"/>
    <w:rsid w:val="001A2AF0"/>
    <w:rsid w:val="001C1B71"/>
    <w:rsid w:val="001C2665"/>
    <w:rsid w:val="001C7D02"/>
    <w:rsid w:val="001D0DA2"/>
    <w:rsid w:val="001D5D43"/>
    <w:rsid w:val="001E49D6"/>
    <w:rsid w:val="001E5CAD"/>
    <w:rsid w:val="001F5700"/>
    <w:rsid w:val="002132C5"/>
    <w:rsid w:val="00230132"/>
    <w:rsid w:val="00235467"/>
    <w:rsid w:val="002572FE"/>
    <w:rsid w:val="00274C2B"/>
    <w:rsid w:val="002772EB"/>
    <w:rsid w:val="00286E51"/>
    <w:rsid w:val="0029214D"/>
    <w:rsid w:val="002A76B5"/>
    <w:rsid w:val="002A7E76"/>
    <w:rsid w:val="002C43C7"/>
    <w:rsid w:val="002C5599"/>
    <w:rsid w:val="00324201"/>
    <w:rsid w:val="00337FA9"/>
    <w:rsid w:val="003D09F9"/>
    <w:rsid w:val="003D413A"/>
    <w:rsid w:val="003F0117"/>
    <w:rsid w:val="003F0473"/>
    <w:rsid w:val="003F0B9B"/>
    <w:rsid w:val="003F3BD4"/>
    <w:rsid w:val="0041353B"/>
    <w:rsid w:val="0042476E"/>
    <w:rsid w:val="004264F3"/>
    <w:rsid w:val="004405A4"/>
    <w:rsid w:val="00467DED"/>
    <w:rsid w:val="00467EBD"/>
    <w:rsid w:val="00476D49"/>
    <w:rsid w:val="004A1BC7"/>
    <w:rsid w:val="004A636D"/>
    <w:rsid w:val="004B6E50"/>
    <w:rsid w:val="004C0C71"/>
    <w:rsid w:val="004C5FE1"/>
    <w:rsid w:val="00515285"/>
    <w:rsid w:val="00523A3E"/>
    <w:rsid w:val="005302C9"/>
    <w:rsid w:val="005330A3"/>
    <w:rsid w:val="00546DD5"/>
    <w:rsid w:val="00570F5F"/>
    <w:rsid w:val="0058317F"/>
    <w:rsid w:val="005E2559"/>
    <w:rsid w:val="005E4A2F"/>
    <w:rsid w:val="0060070C"/>
    <w:rsid w:val="00604BEF"/>
    <w:rsid w:val="00606C8B"/>
    <w:rsid w:val="00606D9A"/>
    <w:rsid w:val="00632CE7"/>
    <w:rsid w:val="0063314A"/>
    <w:rsid w:val="00637381"/>
    <w:rsid w:val="00637A89"/>
    <w:rsid w:val="00641DDF"/>
    <w:rsid w:val="00667DC1"/>
    <w:rsid w:val="00674D1C"/>
    <w:rsid w:val="006A3BCE"/>
    <w:rsid w:val="006C1208"/>
    <w:rsid w:val="006F0451"/>
    <w:rsid w:val="00710421"/>
    <w:rsid w:val="007119D6"/>
    <w:rsid w:val="00712F0F"/>
    <w:rsid w:val="007356EA"/>
    <w:rsid w:val="00747FDC"/>
    <w:rsid w:val="00757C4C"/>
    <w:rsid w:val="00771F31"/>
    <w:rsid w:val="00776076"/>
    <w:rsid w:val="00780257"/>
    <w:rsid w:val="00783EE9"/>
    <w:rsid w:val="00791597"/>
    <w:rsid w:val="00792201"/>
    <w:rsid w:val="00795770"/>
    <w:rsid w:val="007A7C5C"/>
    <w:rsid w:val="007E7283"/>
    <w:rsid w:val="007F0AB1"/>
    <w:rsid w:val="007F3D0D"/>
    <w:rsid w:val="008449F2"/>
    <w:rsid w:val="00844AA8"/>
    <w:rsid w:val="00862C5F"/>
    <w:rsid w:val="0088365D"/>
    <w:rsid w:val="008C1DC6"/>
    <w:rsid w:val="008C20B5"/>
    <w:rsid w:val="008F6DA6"/>
    <w:rsid w:val="009143BB"/>
    <w:rsid w:val="00926868"/>
    <w:rsid w:val="009349D1"/>
    <w:rsid w:val="00955339"/>
    <w:rsid w:val="00957028"/>
    <w:rsid w:val="00960108"/>
    <w:rsid w:val="00991E97"/>
    <w:rsid w:val="00996B14"/>
    <w:rsid w:val="009A6563"/>
    <w:rsid w:val="009A7646"/>
    <w:rsid w:val="009B0699"/>
    <w:rsid w:val="009B1E00"/>
    <w:rsid w:val="009D2C49"/>
    <w:rsid w:val="009F018A"/>
    <w:rsid w:val="009F6E23"/>
    <w:rsid w:val="00A03A84"/>
    <w:rsid w:val="00A22BB7"/>
    <w:rsid w:val="00A230CC"/>
    <w:rsid w:val="00A3250E"/>
    <w:rsid w:val="00A344B4"/>
    <w:rsid w:val="00A37680"/>
    <w:rsid w:val="00A51239"/>
    <w:rsid w:val="00A777AB"/>
    <w:rsid w:val="00A904A6"/>
    <w:rsid w:val="00AA439F"/>
    <w:rsid w:val="00AA4D78"/>
    <w:rsid w:val="00AB0281"/>
    <w:rsid w:val="00B234F0"/>
    <w:rsid w:val="00B25958"/>
    <w:rsid w:val="00B4049F"/>
    <w:rsid w:val="00B44422"/>
    <w:rsid w:val="00B54D7D"/>
    <w:rsid w:val="00B97308"/>
    <w:rsid w:val="00BA608E"/>
    <w:rsid w:val="00BC2E3E"/>
    <w:rsid w:val="00BC2EA9"/>
    <w:rsid w:val="00BD35BB"/>
    <w:rsid w:val="00BD3BC5"/>
    <w:rsid w:val="00BE5C64"/>
    <w:rsid w:val="00C0178B"/>
    <w:rsid w:val="00C06A87"/>
    <w:rsid w:val="00C20B46"/>
    <w:rsid w:val="00C36A3E"/>
    <w:rsid w:val="00C65A10"/>
    <w:rsid w:val="00C73C60"/>
    <w:rsid w:val="00C9110E"/>
    <w:rsid w:val="00C921B6"/>
    <w:rsid w:val="00C96317"/>
    <w:rsid w:val="00CA452C"/>
    <w:rsid w:val="00CA4E23"/>
    <w:rsid w:val="00CA5D47"/>
    <w:rsid w:val="00CA61A5"/>
    <w:rsid w:val="00CE2BA2"/>
    <w:rsid w:val="00D03AF4"/>
    <w:rsid w:val="00D13D35"/>
    <w:rsid w:val="00D34551"/>
    <w:rsid w:val="00D42B5E"/>
    <w:rsid w:val="00D662A0"/>
    <w:rsid w:val="00D73BBC"/>
    <w:rsid w:val="00D80D5F"/>
    <w:rsid w:val="00D916C2"/>
    <w:rsid w:val="00D925B7"/>
    <w:rsid w:val="00D92B5E"/>
    <w:rsid w:val="00DA7196"/>
    <w:rsid w:val="00DD0772"/>
    <w:rsid w:val="00DD304E"/>
    <w:rsid w:val="00DF17B7"/>
    <w:rsid w:val="00DF43BC"/>
    <w:rsid w:val="00DF60DE"/>
    <w:rsid w:val="00E15D0D"/>
    <w:rsid w:val="00E23FC0"/>
    <w:rsid w:val="00E37C82"/>
    <w:rsid w:val="00E416AB"/>
    <w:rsid w:val="00E62BBC"/>
    <w:rsid w:val="00EC1477"/>
    <w:rsid w:val="00EC333D"/>
    <w:rsid w:val="00EC4B4A"/>
    <w:rsid w:val="00EC5EDD"/>
    <w:rsid w:val="00ED2B2D"/>
    <w:rsid w:val="00F0616A"/>
    <w:rsid w:val="00F10111"/>
    <w:rsid w:val="00F16030"/>
    <w:rsid w:val="00F16E40"/>
    <w:rsid w:val="00F227B5"/>
    <w:rsid w:val="00F52D6F"/>
    <w:rsid w:val="00F54ECF"/>
    <w:rsid w:val="00F618BC"/>
    <w:rsid w:val="00F6223F"/>
    <w:rsid w:val="00F82B7A"/>
    <w:rsid w:val="00F959F2"/>
    <w:rsid w:val="00FA642D"/>
    <w:rsid w:val="00FB3AC6"/>
    <w:rsid w:val="00FE36CB"/>
    <w:rsid w:val="00FE7DC3"/>
    <w:rsid w:val="00FF013C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5BE99"/>
  <w15:docId w15:val="{064D33E0-FC21-4373-96E8-EB2FDC07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7E76"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11707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511707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C06A87"/>
    <w:pPr>
      <w:spacing w:line="264" w:lineRule="auto"/>
      <w:jc w:val="center"/>
    </w:pPr>
    <w:rPr>
      <w:rFonts w:ascii="Times New Roman" w:hAnsi="Times New Roman"/>
      <w:b/>
      <w:bCs/>
      <w:sz w:val="40"/>
      <w:szCs w:val="32"/>
    </w:rPr>
  </w:style>
  <w:style w:type="character" w:customStyle="1" w:styleId="GemerNzovChar">
    <w:name w:val="Gemer Názov Char"/>
    <w:basedOn w:val="NzovChar"/>
    <w:link w:val="GemerNzov"/>
    <w:rsid w:val="00C06A87"/>
    <w:rPr>
      <w:rFonts w:ascii="Times New Roman" w:eastAsiaTheme="majorEastAsia" w:hAnsi="Times New Roman" w:cstheme="majorBidi"/>
      <w:b/>
      <w:bCs/>
      <w:spacing w:val="-10"/>
      <w:kern w:val="28"/>
      <w:sz w:val="40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667DC1"/>
    <w:pPr>
      <w:spacing w:before="0" w:line="264" w:lineRule="auto"/>
    </w:pPr>
    <w:rPr>
      <w:rFonts w:ascii="Times New Roman" w:hAnsi="Times New Roman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667DC1"/>
    <w:rPr>
      <w:rFonts w:ascii="Times New Roman" w:eastAsiaTheme="majorEastAsia" w:hAnsi="Times New Roman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9A7646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MUNIpodnadpisChar"/>
    <w:link w:val="GemerPodnadpis"/>
    <w:rsid w:val="009A7646"/>
    <w:rPr>
      <w:rFonts w:ascii="Times New Roman" w:eastAsiaTheme="minorEastAsia" w:hAnsi="Times New Roman" w:cstheme="majorHAnsi"/>
      <w:sz w:val="26"/>
    </w:rPr>
  </w:style>
  <w:style w:type="paragraph" w:customStyle="1" w:styleId="Gemertext">
    <w:name w:val="Gemer text"/>
    <w:basedOn w:val="Normlny"/>
    <w:link w:val="GemertextChar"/>
    <w:qFormat/>
    <w:rsid w:val="005E4A2F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5E4A2F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5E4A2F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5E4A2F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B4049F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B4049F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712F0F"/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712F0F"/>
    <w:rPr>
      <w:rFonts w:ascii="Bahnschrift" w:eastAsiaTheme="majorEastAsia" w:hAnsi="Bahnschrift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F959F2"/>
    <w:pPr>
      <w:numPr>
        <w:ilvl w:val="2"/>
      </w:numPr>
    </w:pPr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F959F2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6B9F25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  <w:style w:type="paragraph" w:styleId="Citcia">
    <w:name w:val="Quote"/>
    <w:basedOn w:val="Normlny"/>
    <w:next w:val="Normlny"/>
    <w:link w:val="CitciaChar"/>
    <w:uiPriority w:val="29"/>
    <w:qFormat/>
    <w:rsid w:val="00637381"/>
    <w:pPr>
      <w:spacing w:before="200"/>
      <w:ind w:left="864" w:right="864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7381"/>
    <w:rPr>
      <w:rFonts w:ascii="Times New Roman" w:hAnsi="Times New Roman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A6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%20-%20LDNK\OneDrive\Dokumenty\Vlastn&#233;%20&#353;abl&#243;ny%20bal&#237;ka%20Office\Straten&#225;%20-%20Hlavi&#269;kov&#253;%20papi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A88A319AC4FF8BE0FAB5D84533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758F68-7712-4773-BEC3-28A71D28FF25}"/>
      </w:docPartPr>
      <w:docPartBody>
        <w:p w:rsidR="00AA6D33" w:rsidRDefault="00AA6D33">
          <w:pPr>
            <w:pStyle w:val="3B6A88A319AC4FF8BE0FAB5D84533926"/>
          </w:pPr>
          <w:r w:rsidRPr="00AA578C">
            <w:rPr>
              <w:rStyle w:val="Zstupntext"/>
            </w:rPr>
            <w:t>[Stav]</w:t>
          </w:r>
        </w:p>
      </w:docPartBody>
    </w:docPart>
    <w:docPart>
      <w:docPartPr>
        <w:name w:val="42A0353FBF894E1F9F0DAFC169A1A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45777-C427-41FE-BBBD-1390142BDE9E}"/>
      </w:docPartPr>
      <w:docPartBody>
        <w:p w:rsidR="00AA6D33" w:rsidRDefault="00FF04EC" w:rsidP="00FF04EC">
          <w:pPr>
            <w:pStyle w:val="42A0353FBF894E1F9F0DAFC169A1AFAD"/>
          </w:pPr>
          <w:r w:rsidRPr="00DF7386">
            <w:rPr>
              <w:rStyle w:val="Zstupntext"/>
            </w:rPr>
            <w:t>[Názov]</w:t>
          </w:r>
        </w:p>
      </w:docPartBody>
    </w:docPart>
    <w:docPart>
      <w:docPartPr>
        <w:name w:val="D1E96B6F36E543C5B4D321043D1DBD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EECB6E-1CAA-418F-8205-BDCAA347DF57}"/>
      </w:docPartPr>
      <w:docPartBody>
        <w:p w:rsidR="00AA6D33" w:rsidRDefault="00FF04EC" w:rsidP="00FF04EC">
          <w:pPr>
            <w:pStyle w:val="D1E96B6F36E543C5B4D321043D1DBD2B"/>
          </w:pPr>
          <w:r w:rsidRPr="005446F9">
            <w:rPr>
              <w:rStyle w:val="Zstupntext"/>
            </w:rPr>
            <w:t>[Stav]</w:t>
          </w:r>
        </w:p>
      </w:docPartBody>
    </w:docPart>
    <w:docPart>
      <w:docPartPr>
        <w:name w:val="FD088A67E14B4E0DB0B3D3CB650EC3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79ECC5-3397-43F9-886F-C923414080FD}"/>
      </w:docPartPr>
      <w:docPartBody>
        <w:p w:rsidR="00AA6D33" w:rsidRDefault="00FF04EC" w:rsidP="00FF04EC">
          <w:pPr>
            <w:pStyle w:val="FD088A67E14B4E0DB0B3D3CB650EC3F4"/>
          </w:pPr>
          <w:r w:rsidRPr="00AA578C">
            <w:rPr>
              <w:rStyle w:val="Zstupntext"/>
            </w:rPr>
            <w:t>[Stav]</w:t>
          </w:r>
        </w:p>
      </w:docPartBody>
    </w:docPart>
    <w:docPart>
      <w:docPartPr>
        <w:name w:val="5A2B5979B9584ED79F2669EB3E402E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97CCF-B781-4449-A060-10EE9C37A3E0}"/>
      </w:docPartPr>
      <w:docPartBody>
        <w:p w:rsidR="00AA6D33" w:rsidRDefault="00FF04EC" w:rsidP="00FF04EC">
          <w:pPr>
            <w:pStyle w:val="5A2B5979B9584ED79F2669EB3E402E60"/>
          </w:pPr>
          <w:r w:rsidRPr="00DF7386">
            <w:rPr>
              <w:rStyle w:val="Zstupntext"/>
            </w:rPr>
            <w:t>[Názov]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ni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EC"/>
    <w:rsid w:val="000034D6"/>
    <w:rsid w:val="00093100"/>
    <w:rsid w:val="0031217E"/>
    <w:rsid w:val="004402D5"/>
    <w:rsid w:val="00A05DEF"/>
    <w:rsid w:val="00AA6D33"/>
    <w:rsid w:val="00C73C60"/>
    <w:rsid w:val="00D368CB"/>
    <w:rsid w:val="00DF17B7"/>
    <w:rsid w:val="00E37C82"/>
    <w:rsid w:val="00F0616A"/>
    <w:rsid w:val="00FF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F04EC"/>
    <w:rPr>
      <w:color w:val="808080"/>
    </w:rPr>
  </w:style>
  <w:style w:type="paragraph" w:customStyle="1" w:styleId="3B6A88A319AC4FF8BE0FAB5D84533926">
    <w:name w:val="3B6A88A319AC4FF8BE0FAB5D84533926"/>
  </w:style>
  <w:style w:type="paragraph" w:customStyle="1" w:styleId="42A0353FBF894E1F9F0DAFC169A1AFAD">
    <w:name w:val="42A0353FBF894E1F9F0DAFC169A1AFAD"/>
    <w:rsid w:val="00FF04EC"/>
  </w:style>
  <w:style w:type="paragraph" w:customStyle="1" w:styleId="D1E96B6F36E543C5B4D321043D1DBD2B">
    <w:name w:val="D1E96B6F36E543C5B4D321043D1DBD2B"/>
    <w:rsid w:val="00FF04EC"/>
  </w:style>
  <w:style w:type="paragraph" w:customStyle="1" w:styleId="FD088A67E14B4E0DB0B3D3CB650EC3F4">
    <w:name w:val="FD088A67E14B4E0DB0B3D3CB650EC3F4"/>
    <w:rsid w:val="00FF04EC"/>
  </w:style>
  <w:style w:type="paragraph" w:customStyle="1" w:styleId="5A2B5979B9584ED79F2669EB3E402E60">
    <w:name w:val="5A2B5979B9584ED79F2669EB3E402E60"/>
    <w:rsid w:val="00FF04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Červená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74648-4269-4DFA-AF91-31167B7F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Stratená - Hlavičkový papier</Template>
  <TotalTime>235</TotalTime>
  <Pages>10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Mandátna zmluva</dc:title>
  <dc:subject/>
  <dc:creator>Tomáš Ladňák</dc:creator>
  <cp:keywords/>
  <dc:description/>
  <cp:lastModifiedBy>Tomáš Ladňák</cp:lastModifiedBy>
  <cp:revision>56</cp:revision>
  <cp:lastPrinted>2021-08-05T13:23:00Z</cp:lastPrinted>
  <dcterms:created xsi:type="dcterms:W3CDTF">2026-03-21T13:50:00Z</dcterms:created>
  <dcterms:modified xsi:type="dcterms:W3CDTF">2026-05-14T08:34:00Z</dcterms:modified>
  <cp:contentStatus>č. __________</cp:contentStatus>
</cp:coreProperties>
</file>